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2AB48" w14:textId="39FFCE5E" w:rsidR="00232793" w:rsidRDefault="00545B2B">
      <w:r>
        <w:rPr>
          <w:noProof/>
          <w:lang w:eastAsia="en-US"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3BF011BE" wp14:editId="03E57D78">
                <wp:simplePos x="0" y="0"/>
                <wp:positionH relativeFrom="margin">
                  <wp:posOffset>1259205</wp:posOffset>
                </wp:positionH>
                <wp:positionV relativeFrom="margin">
                  <wp:posOffset>67627</wp:posOffset>
                </wp:positionV>
                <wp:extent cx="3911600" cy="570230"/>
                <wp:effectExtent l="19050" t="19050" r="9525" b="127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BDC4289" w14:textId="77777777" w:rsidR="00232793" w:rsidRDefault="00545B2B" w:rsidP="00545B2B">
                            <w:pPr>
                              <w:pStyle w:val="Footer"/>
                              <w:jc w:val="center"/>
                              <w:rPr>
                                <w:rStyle w:val="TitleChar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Style w:val="TitleChar"/>
                                <w:color w:val="000000" w:themeColor="text1"/>
                                <w:sz w:val="48"/>
                              </w:rPr>
                              <w:t>Northeast nebraska</w:t>
                            </w:r>
                          </w:p>
                          <w:p w14:paraId="1BF13E2A" w14:textId="77777777" w:rsidR="00545B2B" w:rsidRDefault="00545B2B" w:rsidP="00545B2B">
                            <w:pPr>
                              <w:pStyle w:val="Footer"/>
                              <w:jc w:val="center"/>
                              <w:rPr>
                                <w:color w:val="000000" w:themeColor="text1"/>
                                <w:sz w:val="48"/>
                                <w:szCs w:val="96"/>
                              </w:rPr>
                            </w:pPr>
                            <w:r>
                              <w:rPr>
                                <w:rStyle w:val="TitleChar"/>
                                <w:color w:val="000000" w:themeColor="text1"/>
                                <w:sz w:val="48"/>
                              </w:rPr>
                              <w:t>Federal Credit Union</w:t>
                            </w:r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3BF011BE" id="Title 1" o:spid="_x0000_s1026" style="position:absolute;left:0;text-align:left;margin-left:99.15pt;margin-top:5.3pt;width:308pt;height:44.9pt;z-index:251701248;visibility:visible;mso-wrap-style:none;mso-width-percent:550;mso-height-percent:110;mso-wrap-distance-left:36pt;mso-wrap-distance-top:0;mso-wrap-distance-right:36pt;mso-wrap-distance-bottom:0;mso-position-horizontal:absolute;mso-position-horizontal-relative:margin;mso-position-vertical:absolute;mso-position-vertical-relative:margin;mso-width-percent:55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14:paraId="0BDC4289" w14:textId="77777777" w:rsidR="00232793" w:rsidRDefault="00545B2B" w:rsidP="00545B2B">
                      <w:pPr>
                        <w:pStyle w:val="Footer"/>
                        <w:jc w:val="center"/>
                        <w:rPr>
                          <w:rStyle w:val="TitleChar"/>
                          <w:color w:val="000000" w:themeColor="text1"/>
                          <w:sz w:val="48"/>
                        </w:rPr>
                      </w:pPr>
                      <w:r>
                        <w:rPr>
                          <w:rStyle w:val="TitleChar"/>
                          <w:color w:val="000000" w:themeColor="text1"/>
                          <w:sz w:val="48"/>
                        </w:rPr>
                        <w:t>Northeast nebraska</w:t>
                      </w:r>
                    </w:p>
                    <w:p w14:paraId="1BF13E2A" w14:textId="77777777" w:rsidR="00545B2B" w:rsidRDefault="00545B2B" w:rsidP="00545B2B">
                      <w:pPr>
                        <w:pStyle w:val="Footer"/>
                        <w:jc w:val="center"/>
                        <w:rPr>
                          <w:color w:val="000000" w:themeColor="text1"/>
                          <w:sz w:val="48"/>
                          <w:szCs w:val="96"/>
                        </w:rPr>
                      </w:pPr>
                      <w:r>
                        <w:rPr>
                          <w:rStyle w:val="TitleChar"/>
                          <w:color w:val="000000" w:themeColor="text1"/>
                          <w:sz w:val="48"/>
                        </w:rPr>
                        <w:t>Federal Credit Union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E474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60B1719" wp14:editId="4281DDE4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1727835</wp:posOffset>
                    </wp:positionV>
                  </mc:Fallback>
                </mc:AlternateContent>
                <wp:extent cx="6858000" cy="731520"/>
                <wp:effectExtent l="0" t="0" r="0" b="0"/>
                <wp:wrapThrough wrapText="bothSides">
                  <wp:wrapPolygon edited="0">
                    <wp:start x="0" y="0"/>
                    <wp:lineTo x="0" y="20813"/>
                    <wp:lineTo x="21540" y="20813"/>
                    <wp:lineTo x="2154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31755" w14:textId="42212C57" w:rsidR="00545B2B" w:rsidRPr="00545B2B" w:rsidRDefault="00D937D8" w:rsidP="00545B2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r w:rsidR="0047784E">
                              <w:rPr>
                                <w:sz w:val="40"/>
                                <w:szCs w:val="40"/>
                              </w:rPr>
                              <w:t>ummer</w:t>
                            </w:r>
                            <w:r w:rsidR="00545B2B" w:rsidRPr="00545B2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A48EB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 w:rsidR="00D774A9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  <w:r w:rsidR="00545B2B" w:rsidRPr="00545B2B">
                              <w:rPr>
                                <w:sz w:val="40"/>
                                <w:szCs w:val="40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w14:anchorId="160B1719" id="Rectangle 1" o:spid="_x0000_s1027" style="position:absolute;left:0;text-align:left;margin-left:0;margin-top:0;width:540pt;height:57.6pt;z-index:-251617280;visibility:visible;mso-wrap-style:square;mso-width-percent:1000;mso-height-percent:80;mso-top-percent:120;mso-wrap-distance-left:9pt;mso-wrap-distance-top:0;mso-wrap-distance-right:9pt;mso-wrap-distance-bottom:0;mso-position-horizontal:center;mso-position-horizontal-relative:margin;mso-position-vertical-relative:margin;mso-width-percent:1000;mso-height-percent:8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wQUAAYACAAAACEA5mUvCNwAAAAGAQAADwAAAGRy&#10;cy9kb3ducmV2LnhtbEyPQUvDQBCF74L/YRnBi9jdFqwhzaZIQVDRQ1sv3rbZaRKyOxuymzb+e6de&#10;9DLM4w1vvlesJ+/ECYfYBtIwnykQSFWwLdUaPvfP9xmImAxZ4wKhhm+MsC6vrwqT23CmLZ52qRYc&#10;QjE3GpqU+lzKWDXoTZyFHom9Yxi8SSyHWtrBnDncO7lQaim9aYk/NKbHTYNVtxu9Brfswlv/dfc6&#10;vnTt3mwoPn68Z1rf3kxPKxAJp/R3DBd8RoeSmQ5hJBuF08BF0u+8eCpTrA+8zR8WIMtC/scv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" stroked="f" strokeweight="1.5pt">
                <v:fill r:id="rId10" o:title="" recolor="t" rotate="t" type="tile"/>
                <v:imagedata recolortarget="#4f4f53 [3058]"/>
                <v:textbox>
                  <w:txbxContent>
                    <w:p w14:paraId="12431755" w14:textId="42212C57" w:rsidR="00545B2B" w:rsidRPr="00545B2B" w:rsidRDefault="00D937D8" w:rsidP="00545B2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</w:t>
                      </w:r>
                      <w:r w:rsidR="0047784E">
                        <w:rPr>
                          <w:sz w:val="40"/>
                          <w:szCs w:val="40"/>
                        </w:rPr>
                        <w:t>ummer</w:t>
                      </w:r>
                      <w:r w:rsidR="00545B2B" w:rsidRPr="00545B2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BA48EB">
                        <w:rPr>
                          <w:sz w:val="40"/>
                          <w:szCs w:val="40"/>
                        </w:rPr>
                        <w:t>202</w:t>
                      </w:r>
                      <w:r w:rsidR="00D774A9">
                        <w:rPr>
                          <w:sz w:val="40"/>
                          <w:szCs w:val="40"/>
                        </w:rPr>
                        <w:t>5</w:t>
                      </w:r>
                      <w:r w:rsidR="00545B2B" w:rsidRPr="00545B2B">
                        <w:rPr>
                          <w:sz w:val="40"/>
                          <w:szCs w:val="40"/>
                        </w:rPr>
                        <w:t xml:space="preserve"> Newsletter</w:t>
                      </w: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E474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2A5C6E" wp14:editId="7328B15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13D0B" w14:textId="77777777" w:rsidR="00232793" w:rsidRDefault="00232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w14:anchorId="0B2A5C6E" id="Rectangle 2" o:spid="_x0000_s1028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" fillcolor="#6f6f74 [3204]" stroked="f" strokeweight="1.5pt">
                <v:textbox inset="0,21.6pt,0,0">
                  <w:txbxContent>
                    <w:p w14:paraId="40D13D0B" w14:textId="77777777" w:rsidR="00232793" w:rsidRDefault="0023279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64E70D3A" w14:textId="13D1419A" w:rsidR="001C0F6E" w:rsidRPr="006E226A" w:rsidRDefault="00574AFC" w:rsidP="001C0F6E">
      <w:pPr>
        <w:pStyle w:val="Subtitle"/>
        <w:spacing w:after="0"/>
        <w:rPr>
          <w:b/>
          <w:bCs/>
          <w:sz w:val="32"/>
          <w:szCs w:val="32"/>
          <w:u w:val="single"/>
        </w:rPr>
        <w:sectPr w:rsidR="001C0F6E" w:rsidRPr="006E226A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6E226A">
        <w:rPr>
          <w:b/>
          <w:bCs/>
          <w:sz w:val="32"/>
          <w:szCs w:val="32"/>
          <w:u w:val="single"/>
        </w:rPr>
        <w:t>INFORMATION UPDATE</w:t>
      </w:r>
    </w:p>
    <w:p w14:paraId="0EF35658" w14:textId="0712E6A7" w:rsidR="001C0F6E" w:rsidRPr="00574AFC" w:rsidRDefault="00574AFC" w:rsidP="001C0F6E">
      <w:pPr>
        <w:rPr>
          <w:b/>
          <w:sz w:val="24"/>
          <w:szCs w:val="24"/>
        </w:rPr>
      </w:pPr>
      <w:r w:rsidRPr="00574AFC">
        <w:rPr>
          <w:sz w:val="24"/>
          <w:szCs w:val="24"/>
        </w:rPr>
        <w:t xml:space="preserve">Have you moved recently?  Or have you changed your phone number or email address?  For the safety and security of </w:t>
      </w:r>
      <w:r w:rsidR="009108D8" w:rsidRPr="00574AFC">
        <w:rPr>
          <w:sz w:val="24"/>
          <w:szCs w:val="24"/>
        </w:rPr>
        <w:t>your</w:t>
      </w:r>
      <w:r w:rsidRPr="00574AFC">
        <w:rPr>
          <w:sz w:val="24"/>
          <w:szCs w:val="24"/>
        </w:rPr>
        <w:t xml:space="preserve"> account information, it is imperative that you notify the credit union of these changes.  It is important to have all </w:t>
      </w:r>
      <w:proofErr w:type="gramStart"/>
      <w:r w:rsidRPr="00574AFC">
        <w:rPr>
          <w:sz w:val="24"/>
          <w:szCs w:val="24"/>
        </w:rPr>
        <w:t>updated</w:t>
      </w:r>
      <w:proofErr w:type="gramEnd"/>
      <w:r w:rsidRPr="00574AFC">
        <w:rPr>
          <w:sz w:val="24"/>
          <w:szCs w:val="24"/>
        </w:rPr>
        <w:t xml:space="preserve"> contact information on </w:t>
      </w:r>
      <w:proofErr w:type="gramStart"/>
      <w:r w:rsidRPr="00574AFC">
        <w:rPr>
          <w:sz w:val="24"/>
          <w:szCs w:val="24"/>
        </w:rPr>
        <w:t>file</w:t>
      </w:r>
      <w:proofErr w:type="gramEnd"/>
      <w:r w:rsidRPr="00574AFC">
        <w:rPr>
          <w:sz w:val="24"/>
          <w:szCs w:val="24"/>
        </w:rPr>
        <w:t>.  Please, verify your address, phone number and email address with us.</w:t>
      </w:r>
    </w:p>
    <w:p w14:paraId="28443381" w14:textId="104141B3" w:rsidR="00232793" w:rsidRPr="006E226A" w:rsidRDefault="00994FB3">
      <w:pPr>
        <w:pStyle w:val="Heading1"/>
        <w:rPr>
          <w:b/>
          <w:bCs/>
          <w:u w:val="single"/>
        </w:rPr>
      </w:pPr>
      <w:r w:rsidRPr="006E226A">
        <w:rPr>
          <w:b/>
          <w:bCs/>
          <w:u w:val="single"/>
        </w:rPr>
        <w:t>AARP Watch network</w:t>
      </w:r>
    </w:p>
    <w:p w14:paraId="5B78A4EB" w14:textId="21E80B11" w:rsidR="00C70ED4" w:rsidRPr="006E226A" w:rsidRDefault="00F7243C" w:rsidP="00812E85">
      <w:pPr>
        <w:pStyle w:val="Subtitle"/>
        <w:jc w:val="both"/>
        <w:rPr>
          <w:sz w:val="24"/>
        </w:rPr>
        <w:sectPr w:rsidR="00C70ED4" w:rsidRPr="006E226A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6E226A">
        <w:rPr>
          <w:noProof/>
          <w:sz w:val="24"/>
          <w:lang w:eastAsia="en-US"/>
        </w:rPr>
        <mc:AlternateContent>
          <mc:Choice Requires="wps">
            <w:drawing>
              <wp:anchor distT="91440" distB="91440" distL="91440" distR="91440" simplePos="0" relativeHeight="251697152" behindDoc="0" locked="0" layoutInCell="1" allowOverlap="1" wp14:anchorId="6FC8FFCF" wp14:editId="0D0AA08A">
                <wp:simplePos x="0" y="0"/>
                <wp:positionH relativeFrom="margin">
                  <wp:posOffset>-4410075</wp:posOffset>
                </wp:positionH>
                <wp:positionV relativeFrom="margin">
                  <wp:posOffset>2171065</wp:posOffset>
                </wp:positionV>
                <wp:extent cx="3089910" cy="1345565"/>
                <wp:effectExtent l="19050" t="19050" r="27305" b="17526"/>
                <wp:wrapSquare wrapText="bothSides"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9910" cy="134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2137051855"/>
                              <w:temporary/>
                              <w:showingPlcHdr/>
                            </w:sdtPr>
                            <w:sdtEndPr>
                              <w:rPr>
                                <w:rStyle w:val="Strong"/>
                                <w:b/>
                                <w:bCs/>
                              </w:rPr>
                            </w:sdtEndPr>
                            <w:sdtContent>
                              <w:p w14:paraId="2B15DF3B" w14:textId="77777777" w:rsidR="00232793" w:rsidRDefault="00E474E4">
                                <w:pPr>
                                  <w:pStyle w:val="Quote"/>
                                  <w:pBdr>
                                    <w:top w:val="none" w:sz="0" w:space="0" w:color="auto"/>
                                    <w:bottom w:val="none" w:sz="0" w:space="0" w:color="auto"/>
                                  </w:pBdr>
                                </w:pPr>
                                <w:r>
                                  <w:rPr>
                                    <w:rStyle w:val="Strong"/>
                                  </w:rPr>
                                  <w:t>[Type a quote from the document or the summary of an interesting point. You can position the text box anywhere in the document.]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18872" tIns="73152" rIns="118872" bIns="36576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8FFCF" id="AutoShape 11" o:spid="_x0000_s1029" style="position:absolute;left:0;text-align:left;margin-left:-347.25pt;margin-top:170.95pt;width:243.3pt;height:105.95pt;z-index:251697152;visibility:visible;mso-wrap-style:square;mso-width-percent:49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49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" fillcolor="white [3212]" strokecolor="#6f6f74 [3204]" strokeweight="4.5pt">
                <v:stroke linestyle="thinThick"/>
                <v:textbox style="mso-fit-shape-to-text:t" inset="9.36pt,5.76pt,9.36pt,2.88pt">
                  <w:txbxContent>
                    <w:sdt>
                      <w:sdtPr>
                        <w:id w:val="2137051855"/>
                        <w:temporary/>
                        <w:showingPlcHdr/>
                      </w:sdtPr>
                      <w:sdtEndPr>
                        <w:rPr>
                          <w:rStyle w:val="Strong"/>
                          <w:b/>
                          <w:bCs/>
                        </w:rPr>
                      </w:sdtEndPr>
                      <w:sdtContent>
                        <w:p w14:paraId="2B15DF3B" w14:textId="77777777" w:rsidR="00232793" w:rsidRDefault="00E474E4">
                          <w:pPr>
                            <w:pStyle w:val="Quote"/>
                            <w:pBdr>
                              <w:top w:val="none" w:sz="0" w:space="0" w:color="auto"/>
                              <w:bottom w:val="none" w:sz="0" w:space="0" w:color="auto"/>
                            </w:pBdr>
                          </w:pPr>
                          <w:r>
                            <w:rPr>
                              <w:rStyle w:val="Strong"/>
                            </w:rPr>
                            <w:t>[Type a quote from the document or the summary of an interesting point. You can position the text box anywhere in the document.]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B185E" w:rsidRPr="006E226A">
        <w:rPr>
          <w:sz w:val="24"/>
        </w:rPr>
        <w:t>Financial exploitation and fraud come at a huge cost to victims</w:t>
      </w:r>
      <w:r w:rsidR="00994FB3" w:rsidRPr="006E226A">
        <w:rPr>
          <w:sz w:val="24"/>
        </w:rPr>
        <w:t xml:space="preserve"> – not only financially.  These scourges also have negative, social, emotional and health impacts.  If you suspect something, do something.  For guidance, call AARP Fraud Watch Helpline at 877-908-3360.  Get monthly emails, text alerts or ask questions to keep you in the know!  Visit </w:t>
      </w:r>
      <w:hyperlink r:id="rId11" w:history="1">
        <w:r w:rsidR="00994FB3" w:rsidRPr="006E226A">
          <w:rPr>
            <w:rStyle w:val="Hyperlink"/>
            <w:sz w:val="24"/>
          </w:rPr>
          <w:t>www.AARP.org</w:t>
        </w:r>
      </w:hyperlink>
      <w:r w:rsidR="00994FB3" w:rsidRPr="006E226A">
        <w:rPr>
          <w:sz w:val="24"/>
        </w:rPr>
        <w:t xml:space="preserve"> </w:t>
      </w:r>
      <w:r w:rsidR="005A0DA3" w:rsidRPr="006E226A">
        <w:rPr>
          <w:sz w:val="24"/>
        </w:rPr>
        <w:t xml:space="preserve">click the menu and Scams &amp; Fraud or find the AARP Fraud Watch Network </w:t>
      </w:r>
      <w:r w:rsidR="00994FB3" w:rsidRPr="006E226A">
        <w:rPr>
          <w:sz w:val="24"/>
        </w:rPr>
        <w:t>to find out how.</w:t>
      </w:r>
    </w:p>
    <w:p w14:paraId="5AC3E5A0" w14:textId="3E9B9E6E" w:rsidR="00EF0EA9" w:rsidRPr="006E226A" w:rsidRDefault="008879EF" w:rsidP="00EF0EA9">
      <w:pPr>
        <w:pStyle w:val="Heading1"/>
        <w:rPr>
          <w:b/>
          <w:bCs/>
          <w:u w:val="single"/>
        </w:rPr>
      </w:pPr>
      <w:r w:rsidRPr="00BF0ED0">
        <w:rPr>
          <w:highlight w:val="yellow"/>
        </w:rPr>
        <w:br/>
      </w:r>
      <w:r w:rsidR="00485C67" w:rsidRPr="006E226A">
        <w:rPr>
          <w:b/>
          <w:bCs/>
          <w:u w:val="single"/>
        </w:rPr>
        <w:t xml:space="preserve">NNFCU Spring into summer </w:t>
      </w:r>
      <w:r w:rsidR="009F40C7" w:rsidRPr="006E226A">
        <w:rPr>
          <w:b/>
          <w:bCs/>
          <w:u w:val="single"/>
        </w:rPr>
        <w:t>loan</w:t>
      </w:r>
      <w:r w:rsidR="00485C67" w:rsidRPr="006E226A">
        <w:rPr>
          <w:b/>
          <w:bCs/>
          <w:u w:val="single"/>
        </w:rPr>
        <w:t xml:space="preserve"> promo</w:t>
      </w:r>
    </w:p>
    <w:p w14:paraId="284D153A" w14:textId="77777777" w:rsidR="00EF0EA9" w:rsidRPr="00485C67" w:rsidRDefault="00EF0EA9" w:rsidP="00EF0EA9">
      <w:pPr>
        <w:sectPr w:rsidR="00EF0EA9" w:rsidRPr="00485C67" w:rsidSect="004822EC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120F635A" w14:textId="1C4EADFE" w:rsidR="00485C67" w:rsidRPr="006E226A" w:rsidRDefault="00485C67" w:rsidP="002F2469">
      <w:pPr>
        <w:jc w:val="left"/>
        <w:rPr>
          <w:sz w:val="24"/>
          <w:szCs w:val="24"/>
        </w:rPr>
      </w:pPr>
      <w:r w:rsidRPr="006E226A">
        <w:rPr>
          <w:sz w:val="24"/>
          <w:szCs w:val="24"/>
        </w:rPr>
        <w:t>Summer adventures start here!  Get up to $6000.00 for up to 36 months at 8.99% APR*.</w:t>
      </w:r>
      <w:r w:rsidR="00C85034" w:rsidRPr="006E226A">
        <w:rPr>
          <w:sz w:val="24"/>
          <w:szCs w:val="24"/>
        </w:rPr>
        <w:t xml:space="preserve"> </w:t>
      </w:r>
      <w:r w:rsidR="00181AE5" w:rsidRPr="006E226A">
        <w:rPr>
          <w:sz w:val="24"/>
          <w:szCs w:val="24"/>
        </w:rPr>
        <w:t xml:space="preserve"> </w:t>
      </w:r>
      <w:r w:rsidR="009F40C7" w:rsidRPr="006E226A">
        <w:rPr>
          <w:sz w:val="24"/>
          <w:szCs w:val="24"/>
        </w:rPr>
        <w:t xml:space="preserve">Apply online at </w:t>
      </w:r>
      <w:hyperlink r:id="rId12" w:history="1">
        <w:r w:rsidR="009F40C7" w:rsidRPr="006E226A">
          <w:rPr>
            <w:rStyle w:val="Hyperlink"/>
            <w:sz w:val="24"/>
            <w:szCs w:val="24"/>
          </w:rPr>
          <w:t>www.nnfcu.com</w:t>
        </w:r>
      </w:hyperlink>
      <w:r w:rsidR="00C85034" w:rsidRPr="006E226A">
        <w:rPr>
          <w:sz w:val="24"/>
          <w:szCs w:val="24"/>
        </w:rPr>
        <w:t xml:space="preserve">!  Contact </w:t>
      </w:r>
      <w:r w:rsidR="009F40C7" w:rsidRPr="006E226A">
        <w:rPr>
          <w:sz w:val="24"/>
          <w:szCs w:val="24"/>
        </w:rPr>
        <w:t>Lindsey</w:t>
      </w:r>
      <w:r w:rsidR="00C85034" w:rsidRPr="006E226A">
        <w:rPr>
          <w:sz w:val="24"/>
          <w:szCs w:val="24"/>
        </w:rPr>
        <w:t xml:space="preserve"> with any questions</w:t>
      </w:r>
      <w:r w:rsidR="009F40C7" w:rsidRPr="006E226A">
        <w:rPr>
          <w:sz w:val="24"/>
          <w:szCs w:val="24"/>
        </w:rPr>
        <w:t xml:space="preserve"> at 402-371-9345 ext. 101</w:t>
      </w:r>
      <w:r w:rsidR="00C85034" w:rsidRPr="006E226A">
        <w:rPr>
          <w:sz w:val="24"/>
          <w:szCs w:val="24"/>
        </w:rPr>
        <w:t xml:space="preserve"> or email her at </w:t>
      </w:r>
      <w:hyperlink r:id="rId13" w:history="1">
        <w:r w:rsidR="00C85034" w:rsidRPr="006E226A">
          <w:rPr>
            <w:rStyle w:val="Hyperlink"/>
            <w:sz w:val="24"/>
            <w:szCs w:val="24"/>
          </w:rPr>
          <w:t>lindsey@nnfcu.com</w:t>
        </w:r>
      </w:hyperlink>
      <w:r w:rsidR="009F40C7" w:rsidRPr="006E226A">
        <w:rPr>
          <w:sz w:val="24"/>
          <w:szCs w:val="24"/>
        </w:rPr>
        <w:t>.</w:t>
      </w:r>
      <w:r w:rsidRPr="006E226A">
        <w:rPr>
          <w:sz w:val="24"/>
          <w:szCs w:val="24"/>
        </w:rPr>
        <w:t xml:space="preserve">  *Annual Percentage Rate, on approved credit, some conditions may apply.</w:t>
      </w:r>
    </w:p>
    <w:p w14:paraId="3E5BA908" w14:textId="23D8E732" w:rsidR="00281B29" w:rsidRPr="00281B29" w:rsidRDefault="00EF0EA9" w:rsidP="00281B29">
      <w:pPr>
        <w:jc w:val="right"/>
        <w:rPr>
          <w:highlight w:val="yellow"/>
        </w:rPr>
        <w:sectPr w:rsidR="00281B29" w:rsidRPr="00281B29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BF0ED0">
        <w:rPr>
          <w:highlight w:val="yellow"/>
        </w:rPr>
        <w:br/>
      </w:r>
    </w:p>
    <w:p w14:paraId="5E93B073" w14:textId="77777777" w:rsidR="006E226A" w:rsidRPr="00B45743" w:rsidRDefault="006E226A" w:rsidP="006E226A">
      <w:pPr>
        <w:jc w:val="center"/>
        <w:rPr>
          <w:rStyle w:val="Heading1Char"/>
          <w:b/>
          <w:bCs/>
          <w:u w:val="single"/>
        </w:rPr>
      </w:pPr>
      <w:r w:rsidRPr="00B45743">
        <w:rPr>
          <w:rStyle w:val="Heading1Char"/>
          <w:b/>
          <w:bCs/>
          <w:u w:val="single"/>
        </w:rPr>
        <w:t>Remote deposit capture</w:t>
      </w:r>
    </w:p>
    <w:p w14:paraId="62E51EF1" w14:textId="77777777" w:rsidR="006E226A" w:rsidRPr="006E226A" w:rsidRDefault="006E226A" w:rsidP="006E226A">
      <w:pPr>
        <w:spacing w:after="0"/>
        <w:rPr>
          <w:sz w:val="24"/>
          <w:szCs w:val="24"/>
        </w:rPr>
        <w:sectPr w:rsidR="006E226A" w:rsidRPr="006E226A" w:rsidSect="006E226A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6E226A">
        <w:rPr>
          <w:sz w:val="24"/>
          <w:szCs w:val="24"/>
          <w:lang w:eastAsia="en-US"/>
        </w:rPr>
        <w:t>Did you know you can deposit checks to your account from anywhere? Using the NNFCU mobile app, you take a picture of the check you want to deposit and submit it electronically.  Pending approval, the deposit will be posted by the next business day.  Remote deposit is a quick, convenient way to deposit checks into your account. Call for more information!</w:t>
      </w:r>
    </w:p>
    <w:p w14:paraId="1B326964" w14:textId="599808F3" w:rsidR="004E6DEF" w:rsidRPr="00994FB3" w:rsidRDefault="0047784E" w:rsidP="00994FB3">
      <w:r w:rsidRPr="006B185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274398" wp14:editId="389C3808">
                <wp:simplePos x="0" y="0"/>
                <wp:positionH relativeFrom="margin">
                  <wp:align>right</wp:align>
                </wp:positionH>
                <wp:positionV relativeFrom="margin">
                  <wp:posOffset>8043545</wp:posOffset>
                </wp:positionV>
                <wp:extent cx="6767195" cy="971550"/>
                <wp:effectExtent l="19050" t="19050" r="14605" b="19050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5" cy="971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44450" cmpd="thinThick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4BDC6" w14:textId="77777777" w:rsidR="001C0F6E" w:rsidRDefault="001C0F6E" w:rsidP="001C0F6E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The Credit Union Will be closed:</w:t>
                            </w:r>
                          </w:p>
                          <w:p w14:paraId="75A6A8E1" w14:textId="5013C2B5" w:rsidR="001C0F6E" w:rsidRDefault="001C0F6E" w:rsidP="00BF0E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left"/>
                            </w:pPr>
                            <w:r>
                              <w:t>J</w:t>
                            </w:r>
                            <w:r w:rsidR="006376A4">
                              <w:t>UL</w:t>
                            </w:r>
                            <w:r>
                              <w:t xml:space="preserve">Y </w:t>
                            </w:r>
                            <w:r w:rsidR="00181AE5">
                              <w:t>4</w:t>
                            </w:r>
                            <w:r>
                              <w:t xml:space="preserve">, </w:t>
                            </w:r>
                            <w:proofErr w:type="gramStart"/>
                            <w:r>
                              <w:t>20</w:t>
                            </w:r>
                            <w:r w:rsidR="001277DF">
                              <w:t>2</w:t>
                            </w:r>
                            <w:r w:rsidR="00D774A9">
                              <w:t>5</w:t>
                            </w:r>
                            <w:proofErr w:type="gramEnd"/>
                            <w:r w:rsidR="00D774A9">
                              <w:t xml:space="preserve"> </w:t>
                            </w:r>
                            <w:r>
                              <w:t xml:space="preserve">IN OBSERVANCE OF </w:t>
                            </w:r>
                            <w:r w:rsidR="006376A4">
                              <w:t>INDEPENDENCE</w:t>
                            </w:r>
                            <w:r>
                              <w:t xml:space="preserve"> DAY</w:t>
                            </w:r>
                          </w:p>
                          <w:p w14:paraId="095DED3B" w14:textId="4BB9B237" w:rsidR="0047784E" w:rsidRDefault="0047784E" w:rsidP="004778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left"/>
                            </w:pPr>
                            <w:r>
                              <w:t>SEPTEMBER</w:t>
                            </w:r>
                            <w:r w:rsidR="00C211C5">
                              <w:t xml:space="preserve"> </w:t>
                            </w:r>
                            <w:r w:rsidR="00D774A9">
                              <w:t>1</w:t>
                            </w:r>
                            <w:r>
                              <w:t xml:space="preserve">, </w:t>
                            </w:r>
                            <w:proofErr w:type="gramStart"/>
                            <w:r>
                              <w:t>20</w:t>
                            </w:r>
                            <w:r w:rsidR="001277DF">
                              <w:t>2</w:t>
                            </w:r>
                            <w:r w:rsidR="00D774A9">
                              <w:t>5</w:t>
                            </w:r>
                            <w:proofErr w:type="gramEnd"/>
                            <w:r>
                              <w:t xml:space="preserve"> IN OBSERVANCE OF LABOR DAY</w:t>
                            </w:r>
                          </w:p>
                          <w:p w14:paraId="75278D20" w14:textId="1CECBD42" w:rsidR="0047784E" w:rsidRDefault="0047784E" w:rsidP="00AA0F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left"/>
                            </w:pPr>
                            <w:r>
                              <w:t xml:space="preserve">OCTOBER </w:t>
                            </w:r>
                            <w:r w:rsidR="00843858">
                              <w:t>1</w:t>
                            </w:r>
                            <w:r w:rsidR="00D774A9">
                              <w:t>3</w:t>
                            </w:r>
                            <w:r>
                              <w:t xml:space="preserve">, </w:t>
                            </w:r>
                            <w:proofErr w:type="gramStart"/>
                            <w:r>
                              <w:t>20</w:t>
                            </w:r>
                            <w:r w:rsidR="001277DF">
                              <w:t>2</w:t>
                            </w:r>
                            <w:r w:rsidR="00D774A9">
                              <w:t>5</w:t>
                            </w:r>
                            <w:proofErr w:type="gramEnd"/>
                            <w:r w:rsidR="00C211C5">
                              <w:t xml:space="preserve"> </w:t>
                            </w:r>
                            <w:r>
                              <w:t>IN OBSERVANCE OF COLUMBUS DAY</w:t>
                            </w:r>
                          </w:p>
                          <w:p w14:paraId="16A10483" w14:textId="2C928ADE" w:rsidR="0047784E" w:rsidRDefault="0047784E" w:rsidP="0047784E">
                            <w:pPr>
                              <w:jc w:val="left"/>
                            </w:pPr>
                          </w:p>
                          <w:p w14:paraId="0CE63B19" w14:textId="7775D664" w:rsidR="0047784E" w:rsidRDefault="0047784E" w:rsidP="0047784E">
                            <w:pPr>
                              <w:jc w:val="left"/>
                            </w:pPr>
                          </w:p>
                          <w:p w14:paraId="7EAEAFE3" w14:textId="77777777" w:rsidR="0047784E" w:rsidRDefault="0047784E" w:rsidP="0047784E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74398" id="Rectangle 7" o:spid="_x0000_s1030" style="position:absolute;left:0;text-align:left;margin-left:481.65pt;margin-top:633.35pt;width:532.85pt;height:76.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" fillcolor="#6f6f74 [3204]" strokecolor="#6f6f74 [3204]" strokeweight="3.5pt">
                <v:stroke linestyle="thinThick"/>
                <v:textbox>
                  <w:txbxContent>
                    <w:p w14:paraId="7604BDC6" w14:textId="77777777" w:rsidR="001C0F6E" w:rsidRDefault="001C0F6E" w:rsidP="001C0F6E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>
                        <w:rPr>
                          <w:caps/>
                          <w:color w:val="FFFFFF" w:themeColor="background1"/>
                          <w:spacing w:val="12"/>
                        </w:rPr>
                        <w:t>The Credit Union Will be closed:</w:t>
                      </w:r>
                    </w:p>
                    <w:p w14:paraId="75A6A8E1" w14:textId="5013C2B5" w:rsidR="001C0F6E" w:rsidRDefault="001C0F6E" w:rsidP="00BF0E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left"/>
                      </w:pPr>
                      <w:r>
                        <w:t>J</w:t>
                      </w:r>
                      <w:r w:rsidR="006376A4">
                        <w:t>UL</w:t>
                      </w:r>
                      <w:r>
                        <w:t xml:space="preserve">Y </w:t>
                      </w:r>
                      <w:r w:rsidR="00181AE5">
                        <w:t>4</w:t>
                      </w:r>
                      <w:r>
                        <w:t>, 20</w:t>
                      </w:r>
                      <w:r w:rsidR="001277DF">
                        <w:t>2</w:t>
                      </w:r>
                      <w:r w:rsidR="00D774A9">
                        <w:t xml:space="preserve">5 </w:t>
                      </w:r>
                      <w:r>
                        <w:t xml:space="preserve">IN OBSERVANCE OF </w:t>
                      </w:r>
                      <w:r w:rsidR="006376A4">
                        <w:t>INDEPENDENCE</w:t>
                      </w:r>
                      <w:r>
                        <w:t xml:space="preserve"> DAY</w:t>
                      </w:r>
                    </w:p>
                    <w:p w14:paraId="095DED3B" w14:textId="4BB9B237" w:rsidR="0047784E" w:rsidRDefault="0047784E" w:rsidP="004778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left"/>
                      </w:pPr>
                      <w:r>
                        <w:t>SEPTEMBER</w:t>
                      </w:r>
                      <w:r w:rsidR="00C211C5">
                        <w:t xml:space="preserve"> </w:t>
                      </w:r>
                      <w:r w:rsidR="00D774A9">
                        <w:t>1</w:t>
                      </w:r>
                      <w:r>
                        <w:t>, 20</w:t>
                      </w:r>
                      <w:r w:rsidR="001277DF">
                        <w:t>2</w:t>
                      </w:r>
                      <w:r w:rsidR="00D774A9">
                        <w:t>5</w:t>
                      </w:r>
                      <w:r>
                        <w:t xml:space="preserve"> IN OBSERVANCE OF LABOR DAY</w:t>
                      </w:r>
                    </w:p>
                    <w:p w14:paraId="75278D20" w14:textId="1CECBD42" w:rsidR="0047784E" w:rsidRDefault="0047784E" w:rsidP="00AA0F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left"/>
                      </w:pPr>
                      <w:r>
                        <w:t xml:space="preserve">OCTOBER </w:t>
                      </w:r>
                      <w:r w:rsidR="00843858">
                        <w:t>1</w:t>
                      </w:r>
                      <w:r w:rsidR="00D774A9">
                        <w:t>3</w:t>
                      </w:r>
                      <w:r>
                        <w:t>, 20</w:t>
                      </w:r>
                      <w:r w:rsidR="001277DF">
                        <w:t>2</w:t>
                      </w:r>
                      <w:r w:rsidR="00D774A9">
                        <w:t>5</w:t>
                      </w:r>
                      <w:r w:rsidR="00C211C5">
                        <w:t xml:space="preserve"> </w:t>
                      </w:r>
                      <w:r>
                        <w:t>IN OBSERVANCE OF COLUMBUS DAY</w:t>
                      </w:r>
                    </w:p>
                    <w:p w14:paraId="16A10483" w14:textId="2C928ADE" w:rsidR="0047784E" w:rsidRDefault="0047784E" w:rsidP="0047784E">
                      <w:pPr>
                        <w:jc w:val="left"/>
                      </w:pPr>
                    </w:p>
                    <w:p w14:paraId="0CE63B19" w14:textId="7775D664" w:rsidR="0047784E" w:rsidRDefault="0047784E" w:rsidP="0047784E">
                      <w:pPr>
                        <w:jc w:val="left"/>
                      </w:pPr>
                    </w:p>
                    <w:p w14:paraId="7EAEAFE3" w14:textId="77777777" w:rsidR="0047784E" w:rsidRDefault="0047784E" w:rsidP="0047784E">
                      <w:pPr>
                        <w:jc w:val="left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60100" w:rsidRPr="006B185E">
        <w:rPr>
          <w:noProof/>
          <w:lang w:eastAsia="en-US"/>
        </w:rPr>
        <mc:AlternateContent>
          <mc:Choice Requires="wps">
            <w:drawing>
              <wp:anchor distT="91440" distB="91440" distL="91440" distR="91440" simplePos="0" relativeHeight="251705344" behindDoc="0" locked="0" layoutInCell="1" allowOverlap="1" wp14:anchorId="6BBD76D1" wp14:editId="5E8421F7">
                <wp:simplePos x="0" y="0"/>
                <wp:positionH relativeFrom="margin">
                  <wp:posOffset>-4410075</wp:posOffset>
                </wp:positionH>
                <wp:positionV relativeFrom="margin">
                  <wp:posOffset>2171065</wp:posOffset>
                </wp:positionV>
                <wp:extent cx="3089910" cy="1345565"/>
                <wp:effectExtent l="19050" t="19050" r="27305" b="17526"/>
                <wp:wrapSquare wrapText="bothSides"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9910" cy="134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131322132"/>
                              <w:temporary/>
                              <w:showingPlcHdr/>
                            </w:sdtPr>
                            <w:sdtEndPr>
                              <w:rPr>
                                <w:rStyle w:val="Strong"/>
                                <w:b/>
                                <w:bCs/>
                              </w:rPr>
                            </w:sdtEndPr>
                            <w:sdtContent>
                              <w:p w14:paraId="048C58ED" w14:textId="77777777" w:rsidR="00860100" w:rsidRDefault="00860100" w:rsidP="00860100">
                                <w:pPr>
                                  <w:pStyle w:val="Quote"/>
                                  <w:pBdr>
                                    <w:top w:val="none" w:sz="0" w:space="0" w:color="auto"/>
                                    <w:bottom w:val="none" w:sz="0" w:space="0" w:color="auto"/>
                                  </w:pBdr>
                                </w:pPr>
                                <w:r>
                                  <w:rPr>
                                    <w:rStyle w:val="Strong"/>
                                  </w:rPr>
                                  <w:t>[Type a quote from the document or the summary of an interesting point. You can position the text box anywhere in the document.]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18872" tIns="73152" rIns="118872" bIns="36576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D76D1" id="_x0000_s1031" style="position:absolute;left:0;text-align:left;margin-left:-347.25pt;margin-top:170.95pt;width:243.3pt;height:105.95pt;z-index:251705344;visibility:visible;mso-wrap-style:square;mso-width-percent:49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49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" fillcolor="white [3212]" strokecolor="#6f6f74 [3204]" strokeweight="4.5pt">
                <v:stroke linestyle="thinThick"/>
                <v:textbox style="mso-fit-shape-to-text:t" inset="9.36pt,5.76pt,9.36pt,2.88pt">
                  <w:txbxContent>
                    <w:sdt>
                      <w:sdtPr>
                        <w:id w:val="-1131322132"/>
                        <w:temporary/>
                        <w:showingPlcHdr/>
                      </w:sdtPr>
                      <w:sdtEndPr>
                        <w:rPr>
                          <w:rStyle w:val="Strong"/>
                          <w:b/>
                          <w:bCs/>
                        </w:rPr>
                      </w:sdtEndPr>
                      <w:sdtContent>
                        <w:p w14:paraId="048C58ED" w14:textId="77777777" w:rsidR="00860100" w:rsidRDefault="00860100" w:rsidP="00860100">
                          <w:pPr>
                            <w:pStyle w:val="Quote"/>
                            <w:pBdr>
                              <w:top w:val="none" w:sz="0" w:space="0" w:color="auto"/>
                              <w:bottom w:val="none" w:sz="0" w:space="0" w:color="auto"/>
                            </w:pBdr>
                          </w:pPr>
                          <w:r>
                            <w:rPr>
                              <w:rStyle w:val="Strong"/>
                            </w:rPr>
                            <w:t>[Type a quote from the document or the summary of an interesting point. You can position the text box anywhere in the document.]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8D84F0B" w14:textId="5BE8CE11" w:rsidR="00C0708F" w:rsidRDefault="00C0708F" w:rsidP="00C0708F">
      <w:pPr>
        <w:pStyle w:val="NormalWeb"/>
        <w:shd w:val="clear" w:color="auto" w:fill="FFFFFF"/>
        <w:spacing w:before="21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12E57C25" wp14:editId="5851F9CB">
            <wp:extent cx="6400800" cy="1806575"/>
            <wp:effectExtent l="0" t="0" r="0" b="3175"/>
            <wp:docPr id="1182697660" name="Picture 1" descr="Love My Credit Union Re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e My Credit Union Rewar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3763" w14:textId="6DA22F70" w:rsidR="00214F4F" w:rsidRPr="003902EF" w:rsidRDefault="00214F4F" w:rsidP="00214F4F">
      <w:pPr>
        <w:pStyle w:val="Heading2"/>
        <w:shd w:val="clear" w:color="auto" w:fill="FFFFFF"/>
        <w:rPr>
          <w:rFonts w:ascii="Arial" w:hAnsi="Arial" w:cs="Arial"/>
          <w:color w:val="0059A0"/>
          <w:sz w:val="24"/>
          <w:szCs w:val="24"/>
        </w:rPr>
      </w:pPr>
      <w:r w:rsidRPr="003902EF">
        <w:rPr>
          <w:rFonts w:ascii="Arial" w:hAnsi="Arial" w:cs="Arial"/>
          <w:color w:val="FF0000"/>
          <w:sz w:val="24"/>
          <w:szCs w:val="24"/>
        </w:rPr>
        <w:t>There are more reasons than ever to love being a member of </w:t>
      </w:r>
      <w:r w:rsidR="00BA440A">
        <w:rPr>
          <w:rFonts w:ascii="Arial" w:hAnsi="Arial" w:cs="Arial"/>
          <w:color w:val="FF0000"/>
          <w:sz w:val="24"/>
          <w:szCs w:val="24"/>
        </w:rPr>
        <w:br/>
      </w:r>
      <w:r w:rsidRPr="003902EF">
        <w:rPr>
          <w:rFonts w:ascii="Arial" w:hAnsi="Arial" w:cs="Arial"/>
          <w:color w:val="FF0000"/>
          <w:sz w:val="24"/>
          <w:szCs w:val="24"/>
        </w:rPr>
        <w:t>Northeast Nebraska Federal Credit Union.</w:t>
      </w:r>
    </w:p>
    <w:p w14:paraId="1D07A017" w14:textId="3091A55C" w:rsidR="00214F4F" w:rsidRDefault="00214F4F" w:rsidP="00214F4F">
      <w:pPr>
        <w:pStyle w:val="NormalWeb"/>
        <w:shd w:val="clear" w:color="auto" w:fill="FFFFFF"/>
        <w:spacing w:before="21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bookmarkStart w:id="0" w:name="_Hlk501548830"/>
      <w:bookmarkEnd w:id="0"/>
      <w:r>
        <w:rPr>
          <w:rFonts w:ascii="Arial" w:hAnsi="Arial" w:cs="Arial"/>
          <w:color w:val="000000"/>
          <w:sz w:val="21"/>
          <w:szCs w:val="21"/>
        </w:rPr>
        <w:t>Your credit union membership is about the trust and care of community, built around where you live, work and play. That’s why NNFCU membership saves you money through exclusive member-only offers through our trusted partners. Through Love My Credit Union Rewards, credit union members have saved over </w:t>
      </w:r>
      <w:r>
        <w:rPr>
          <w:rFonts w:ascii="Arial" w:hAnsi="Arial" w:cs="Arial"/>
          <w:b/>
          <w:bCs/>
          <w:color w:val="000000"/>
          <w:sz w:val="21"/>
          <w:szCs w:val="21"/>
        </w:rPr>
        <w:t>$2 billion </w:t>
      </w:r>
      <w:r>
        <w:rPr>
          <w:rFonts w:ascii="Arial" w:hAnsi="Arial" w:cs="Arial"/>
          <w:color w:val="000000"/>
          <w:sz w:val="21"/>
          <w:szCs w:val="21"/>
        </w:rPr>
        <w:t>with offers like:</w:t>
      </w:r>
    </w:p>
    <w:p w14:paraId="0674FD62" w14:textId="77777777" w:rsidR="006F2960" w:rsidRPr="006F2960" w:rsidRDefault="006F2960" w:rsidP="006F2960">
      <w:pPr>
        <w:pStyle w:val="NormalWeb"/>
        <w:ind w:firstLine="720"/>
        <w:rPr>
          <w:rFonts w:ascii="Arial" w:eastAsia="Times New Roman" w:hAnsi="Arial" w:cs="Arial"/>
          <w:sz w:val="21"/>
          <w:szCs w:val="21"/>
        </w:rPr>
      </w:pPr>
      <w:r w:rsidRPr="006F2960">
        <w:rPr>
          <w:rFonts w:ascii="Arial" w:eastAsia="Times New Roman" w:hAnsi="Arial" w:cs="Arial"/>
          <w:sz w:val="21"/>
          <w:szCs w:val="21"/>
        </w:rPr>
        <w:t>»   </w:t>
      </w:r>
      <w:r w:rsidRPr="006F2960">
        <w:rPr>
          <w:rFonts w:ascii="Arial" w:eastAsia="Times New Roman" w:hAnsi="Arial" w:cs="Arial"/>
          <w:b/>
          <w:bCs/>
          <w:sz w:val="21"/>
          <w:szCs w:val="21"/>
        </w:rPr>
        <w:t>Trust &amp; Will:</w:t>
      </w:r>
      <w:r w:rsidRPr="006F2960">
        <w:rPr>
          <w:rFonts w:ascii="Arial" w:eastAsia="Times New Roman" w:hAnsi="Arial" w:cs="Arial"/>
          <w:sz w:val="21"/>
          <w:szCs w:val="21"/>
        </w:rPr>
        <w:t> Members get exclusive savings of 20% off any estate plan with Trust &amp; Will.</w:t>
      </w:r>
    </w:p>
    <w:p w14:paraId="5129421C" w14:textId="77777777" w:rsidR="006F2960" w:rsidRPr="006F2960" w:rsidRDefault="006F2960" w:rsidP="006F2960">
      <w:pPr>
        <w:pStyle w:val="NormalWeb"/>
        <w:ind w:left="720"/>
        <w:rPr>
          <w:rFonts w:ascii="Arial" w:eastAsia="Times New Roman" w:hAnsi="Arial" w:cs="Arial"/>
          <w:sz w:val="21"/>
          <w:szCs w:val="21"/>
        </w:rPr>
      </w:pPr>
      <w:r w:rsidRPr="006F2960">
        <w:rPr>
          <w:rFonts w:ascii="Arial" w:eastAsia="Times New Roman" w:hAnsi="Arial" w:cs="Arial"/>
          <w:sz w:val="21"/>
          <w:szCs w:val="21"/>
        </w:rPr>
        <w:t>»   </w:t>
      </w:r>
      <w:r w:rsidRPr="006F2960">
        <w:rPr>
          <w:rFonts w:ascii="Arial" w:eastAsia="Times New Roman" w:hAnsi="Arial" w:cs="Arial"/>
          <w:b/>
          <w:bCs/>
          <w:sz w:val="21"/>
          <w:szCs w:val="21"/>
        </w:rPr>
        <w:t>TurboTax:</w:t>
      </w:r>
      <w:r w:rsidRPr="006F2960">
        <w:rPr>
          <w:rFonts w:ascii="Arial" w:eastAsia="Times New Roman" w:hAnsi="Arial" w:cs="Arial"/>
          <w:sz w:val="21"/>
          <w:szCs w:val="21"/>
        </w:rPr>
        <w:t> Get a bigger discount this tax season with</w:t>
      </w:r>
      <w:r w:rsidRPr="006F2960">
        <w:rPr>
          <w:rFonts w:ascii="Arial" w:eastAsia="Times New Roman" w:hAnsi="Arial" w:cs="Arial"/>
          <w:b/>
          <w:bCs/>
          <w:sz w:val="21"/>
          <w:szCs w:val="21"/>
        </w:rPr>
        <w:t> savings of up to 20%</w:t>
      </w:r>
      <w:r w:rsidRPr="006F2960">
        <w:rPr>
          <w:rFonts w:ascii="Arial" w:eastAsia="Times New Roman" w:hAnsi="Arial" w:cs="Arial"/>
          <w:sz w:val="21"/>
          <w:szCs w:val="21"/>
        </w:rPr>
        <w:t> on TurboTax federal products.</w:t>
      </w:r>
    </w:p>
    <w:p w14:paraId="36DA1E24" w14:textId="77777777" w:rsidR="006F2960" w:rsidRPr="006F2960" w:rsidRDefault="006F2960" w:rsidP="006F2960">
      <w:pPr>
        <w:pStyle w:val="NormalWeb"/>
        <w:ind w:firstLine="720"/>
        <w:rPr>
          <w:rFonts w:ascii="Arial" w:eastAsia="Times New Roman" w:hAnsi="Arial" w:cs="Arial"/>
          <w:sz w:val="21"/>
          <w:szCs w:val="21"/>
        </w:rPr>
      </w:pPr>
      <w:r w:rsidRPr="006F2960">
        <w:rPr>
          <w:rFonts w:ascii="Arial" w:eastAsia="Times New Roman" w:hAnsi="Arial" w:cs="Arial"/>
          <w:sz w:val="21"/>
          <w:szCs w:val="21"/>
        </w:rPr>
        <w:t>»   </w:t>
      </w:r>
      <w:r w:rsidRPr="006F2960">
        <w:rPr>
          <w:rFonts w:ascii="Arial" w:eastAsia="Times New Roman" w:hAnsi="Arial" w:cs="Arial"/>
          <w:b/>
          <w:bCs/>
          <w:sz w:val="21"/>
          <w:szCs w:val="21"/>
        </w:rPr>
        <w:t>H&amp;R Block: </w:t>
      </w:r>
      <w:r w:rsidRPr="006F2960">
        <w:rPr>
          <w:rFonts w:ascii="Arial" w:eastAsia="Times New Roman" w:hAnsi="Arial" w:cs="Arial"/>
          <w:sz w:val="21"/>
          <w:szCs w:val="21"/>
        </w:rPr>
        <w:t>Members can </w:t>
      </w:r>
      <w:r w:rsidRPr="006F2960">
        <w:rPr>
          <w:rFonts w:ascii="Arial" w:eastAsia="Times New Roman" w:hAnsi="Arial" w:cs="Arial"/>
          <w:b/>
          <w:bCs/>
          <w:sz w:val="21"/>
          <w:szCs w:val="21"/>
        </w:rPr>
        <w:t>save up to $25</w:t>
      </w:r>
      <w:r w:rsidRPr="006F2960">
        <w:rPr>
          <w:rFonts w:ascii="Arial" w:eastAsia="Times New Roman" w:hAnsi="Arial" w:cs="Arial"/>
          <w:sz w:val="21"/>
          <w:szCs w:val="21"/>
        </w:rPr>
        <w:t> on in-office tax prep at H&amp;R Block.</w:t>
      </w:r>
    </w:p>
    <w:p w14:paraId="68C3091E" w14:textId="77777777" w:rsidR="006F2960" w:rsidRPr="006F2960" w:rsidRDefault="006F2960" w:rsidP="006F2960">
      <w:pPr>
        <w:pStyle w:val="NormalWeb"/>
        <w:ind w:left="720"/>
        <w:rPr>
          <w:rFonts w:ascii="Arial" w:eastAsia="Times New Roman" w:hAnsi="Arial" w:cs="Arial"/>
          <w:sz w:val="21"/>
          <w:szCs w:val="21"/>
        </w:rPr>
      </w:pPr>
      <w:r w:rsidRPr="006F2960">
        <w:rPr>
          <w:rFonts w:ascii="Arial" w:eastAsia="Times New Roman" w:hAnsi="Arial" w:cs="Arial"/>
          <w:sz w:val="21"/>
          <w:szCs w:val="21"/>
        </w:rPr>
        <w:t>»   </w:t>
      </w:r>
      <w:r w:rsidRPr="006F2960">
        <w:rPr>
          <w:rFonts w:ascii="Arial" w:eastAsia="Times New Roman" w:hAnsi="Arial" w:cs="Arial"/>
          <w:b/>
          <w:bCs/>
          <w:sz w:val="21"/>
          <w:szCs w:val="21"/>
        </w:rPr>
        <w:t>TruStage Home &amp; Auto Insurance Program: </w:t>
      </w:r>
      <w:r w:rsidRPr="006F2960">
        <w:rPr>
          <w:rFonts w:ascii="Arial" w:eastAsia="Times New Roman" w:hAnsi="Arial" w:cs="Arial"/>
          <w:sz w:val="21"/>
          <w:szCs w:val="21"/>
        </w:rPr>
        <w:t>Get exclusive member pricing and a FREE, no-obligation quote by calling 800-789-6286.</w:t>
      </w:r>
    </w:p>
    <w:p w14:paraId="1D41AD06" w14:textId="77777777" w:rsidR="006F2960" w:rsidRPr="006F2960" w:rsidRDefault="006F2960" w:rsidP="006F2960">
      <w:pPr>
        <w:pStyle w:val="NormalWeb"/>
        <w:ind w:firstLine="720"/>
        <w:rPr>
          <w:rFonts w:ascii="Arial" w:eastAsia="Times New Roman" w:hAnsi="Arial" w:cs="Arial"/>
          <w:sz w:val="21"/>
          <w:szCs w:val="21"/>
        </w:rPr>
      </w:pPr>
      <w:r w:rsidRPr="006F2960">
        <w:rPr>
          <w:rFonts w:ascii="Arial" w:eastAsia="Times New Roman" w:hAnsi="Arial" w:cs="Arial"/>
          <w:sz w:val="21"/>
          <w:szCs w:val="21"/>
        </w:rPr>
        <w:t>»   </w:t>
      </w:r>
      <w:r w:rsidRPr="006F2960">
        <w:rPr>
          <w:rFonts w:ascii="Arial" w:eastAsia="Times New Roman" w:hAnsi="Arial" w:cs="Arial"/>
          <w:b/>
          <w:bCs/>
          <w:sz w:val="21"/>
          <w:szCs w:val="21"/>
        </w:rPr>
        <w:t>Rental Kharma</w:t>
      </w:r>
      <w:r w:rsidRPr="006F2960">
        <w:rPr>
          <w:rFonts w:ascii="Arial" w:eastAsia="Times New Roman" w:hAnsi="Arial" w:cs="Arial"/>
          <w:sz w:val="21"/>
          <w:szCs w:val="21"/>
        </w:rPr>
        <w:t>: Build your credit history with rent and </w:t>
      </w:r>
      <w:r w:rsidRPr="006F2960">
        <w:rPr>
          <w:rFonts w:ascii="Arial" w:eastAsia="Times New Roman" w:hAnsi="Arial" w:cs="Arial"/>
          <w:b/>
          <w:bCs/>
          <w:sz w:val="21"/>
          <w:szCs w:val="21"/>
        </w:rPr>
        <w:t>save up to 30%</w:t>
      </w:r>
      <w:r w:rsidRPr="006F2960">
        <w:rPr>
          <w:rFonts w:ascii="Arial" w:eastAsia="Times New Roman" w:hAnsi="Arial" w:cs="Arial"/>
          <w:sz w:val="21"/>
          <w:szCs w:val="21"/>
        </w:rPr>
        <w:t> on Rental Kharma.</w:t>
      </w:r>
    </w:p>
    <w:p w14:paraId="1D2A0538" w14:textId="485636D0" w:rsidR="00214F4F" w:rsidRDefault="002F09D5" w:rsidP="006F2960">
      <w:pPr>
        <w:shd w:val="clear" w:color="auto" w:fill="FFFFFF"/>
        <w:spacing w:before="210" w:after="0" w:line="24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EF0EA9">
        <w:rPr>
          <w:noProof/>
        </w:rPr>
        <mc:AlternateContent>
          <mc:Choice Requires="wps">
            <w:drawing>
              <wp:anchor distT="0" distB="0" distL="91440" distR="91440" simplePos="0" relativeHeight="251711488" behindDoc="0" locked="0" layoutInCell="1" allowOverlap="1" wp14:anchorId="6314C464" wp14:editId="0E3CCDF3">
                <wp:simplePos x="0" y="0"/>
                <wp:positionH relativeFrom="margin">
                  <wp:align>right</wp:align>
                </wp:positionH>
                <wp:positionV relativeFrom="page">
                  <wp:posOffset>7134225</wp:posOffset>
                </wp:positionV>
                <wp:extent cx="6858000" cy="1152525"/>
                <wp:effectExtent l="0" t="0" r="0" b="95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rgbClr val="46464A">
                                <a:tint val="95000"/>
                              </a:srgbClr>
                              <a:srgbClr val="46464A">
                                <a:shade val="20000"/>
                              </a:srgb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ap="flat" cmpd="thinThick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D063E5" w14:textId="5F639E8C" w:rsidR="00EF0EA9" w:rsidRDefault="00EF0EA9" w:rsidP="00EF0EA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="002F2469">
                              <w:rPr>
                                <w:color w:val="FFFFFF" w:themeColor="background1"/>
                              </w:rPr>
                              <w:t>-STATEMENT A</w:t>
                            </w:r>
                            <w:r>
                              <w:rPr>
                                <w:color w:val="FFFFFF" w:themeColor="background1"/>
                              </w:rPr>
                              <w:t>N</w:t>
                            </w:r>
                            <w:r w:rsidR="002F2469">
                              <w:rPr>
                                <w:color w:val="FFFFFF" w:themeColor="background1"/>
                              </w:rPr>
                              <w:t>D NEW ACCOUNTS</w:t>
                            </w:r>
                          </w:p>
                          <w:p w14:paraId="5E951511" w14:textId="77777777" w:rsidR="00EF0EA9" w:rsidRDefault="00EF0EA9" w:rsidP="00EF0EA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1F46108" w14:textId="773B4E9D" w:rsidR="002F2469" w:rsidRDefault="002F2469" w:rsidP="002F246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Sign up for e-statements and received a gift from NNFCU</w:t>
                            </w:r>
                          </w:p>
                          <w:p w14:paraId="46C8ACD2" w14:textId="793559CE" w:rsidR="002F2469" w:rsidRPr="002F2469" w:rsidRDefault="002F2469" w:rsidP="002F246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Bring in your kids or grandkids to open an account and they will receive a “cool” treat for the summer!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4C464" id="Rectangle 6" o:spid="_x0000_s1032" style="position:absolute;margin-left:488.8pt;margin-top:561.75pt;width:540pt;height:90.75pt;z-index:251711488;visibility:visible;mso-wrap-style:square;mso-width-percent:1000;mso-height-percent:0;mso-wrap-distance-left:7.2pt;mso-wrap-distance-top:0;mso-wrap-distance-right:7.2pt;mso-wrap-distance-bottom:0;mso-position-horizontal:right;mso-position-horizontal-relative:margin;mso-position-vertical:absolute;mso-position-vertical-relative:page;mso-width-percent:100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EZQAAAABSZ2h0bG9uZwAABd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" stroked="f" strokeweight="4pt">
                <v:fill r:id="rId10" o:title="" recolor="t" rotate="t" type="tile"/>
                <v:stroke linestyle="thinThick"/>
                <v:imagedata recolortarget="#5c5c5f"/>
                <v:textbox inset="14.4pt,14.4pt,14.4pt,14.4pt">
                  <w:txbxContent>
                    <w:p w14:paraId="1DD063E5" w14:textId="5F639E8C" w:rsidR="00EF0EA9" w:rsidRDefault="00EF0EA9" w:rsidP="00EF0EA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</w:t>
                      </w:r>
                      <w:r w:rsidR="002F2469">
                        <w:rPr>
                          <w:color w:val="FFFFFF" w:themeColor="background1"/>
                        </w:rPr>
                        <w:t>-STATEMENT A</w:t>
                      </w:r>
                      <w:r>
                        <w:rPr>
                          <w:color w:val="FFFFFF" w:themeColor="background1"/>
                        </w:rPr>
                        <w:t>N</w:t>
                      </w:r>
                      <w:r w:rsidR="002F2469">
                        <w:rPr>
                          <w:color w:val="FFFFFF" w:themeColor="background1"/>
                        </w:rPr>
                        <w:t>D NEW ACCOUNTS</w:t>
                      </w:r>
                    </w:p>
                    <w:p w14:paraId="5E951511" w14:textId="77777777" w:rsidR="00EF0EA9" w:rsidRDefault="00EF0EA9" w:rsidP="00EF0EA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1F46108" w14:textId="773B4E9D" w:rsidR="002F2469" w:rsidRDefault="002F2469" w:rsidP="002F246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Sign up for e-statements and received a gift from NNFCU</w:t>
                      </w:r>
                    </w:p>
                    <w:p w14:paraId="46C8ACD2" w14:textId="793559CE" w:rsidR="002F2469" w:rsidRPr="002F2469" w:rsidRDefault="002F2469" w:rsidP="002F2469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Bring in your kids or grandkids to open an account and they will receive a “cool” treat for the summer!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214F4F">
        <w:rPr>
          <w:rFonts w:ascii="Arial" w:hAnsi="Arial" w:cs="Arial"/>
          <w:color w:val="000000"/>
          <w:sz w:val="21"/>
          <w:szCs w:val="21"/>
        </w:rPr>
        <w:t>Learn all about how your NNFCU</w:t>
      </w:r>
      <w:r w:rsidR="00214F4F">
        <w:rPr>
          <w:rFonts w:ascii="Arial" w:hAnsi="Arial" w:cs="Arial"/>
          <w:color w:val="EC008B"/>
          <w:sz w:val="21"/>
          <w:szCs w:val="21"/>
        </w:rPr>
        <w:t> </w:t>
      </w:r>
      <w:r w:rsidR="00214F4F">
        <w:rPr>
          <w:rFonts w:ascii="Arial" w:hAnsi="Arial" w:cs="Arial"/>
          <w:color w:val="000000"/>
          <w:sz w:val="21"/>
          <w:szCs w:val="21"/>
        </w:rPr>
        <w:t>membership gets you all these exclusive savings and more at </w:t>
      </w:r>
      <w:hyperlink r:id="rId15" w:anchor="#CHARTERID##&amp;sid=1" w:history="1">
        <w:r w:rsidR="00214F4F">
          <w:rPr>
            <w:rStyle w:val="Hyperlink"/>
            <w:rFonts w:ascii="Arial" w:hAnsi="Arial" w:cs="Arial"/>
            <w:color w:val="0086C9"/>
            <w:sz w:val="21"/>
            <w:szCs w:val="21"/>
          </w:rPr>
          <w:t>LoveMyCreditUnion.org</w:t>
        </w:r>
      </w:hyperlink>
      <w:r w:rsidR="00214F4F">
        <w:rPr>
          <w:rFonts w:ascii="Arial" w:hAnsi="Arial" w:cs="Arial"/>
          <w:color w:val="000000"/>
          <w:sz w:val="21"/>
          <w:szCs w:val="21"/>
        </w:rPr>
        <w:t>. Check them out and start enjoying credit union member benefits you never knew you had.</w:t>
      </w:r>
    </w:p>
    <w:p w14:paraId="4F10F479" w14:textId="6C6F5F26" w:rsidR="00C31B66" w:rsidRPr="001435A2" w:rsidRDefault="001435A2" w:rsidP="001435A2">
      <w:pPr>
        <w:pStyle w:val="BasicParagraph"/>
        <w:tabs>
          <w:tab w:val="left" w:pos="720"/>
          <w:tab w:val="left" w:pos="1008"/>
          <w:tab w:val="left" w:pos="1080"/>
        </w:tabs>
        <w:rPr>
          <w:rFonts w:ascii="Garamond" w:hAnsi="Garamond" w:cs="Calibri"/>
          <w:sz w:val="20"/>
          <w:szCs w:val="20"/>
        </w:rPr>
      </w:pPr>
      <w:r w:rsidRPr="00C31B66">
        <w:rPr>
          <w:caps/>
          <w:noProof/>
          <w:color w:val="FF0000"/>
          <w:spacing w:val="12"/>
        </w:rPr>
        <mc:AlternateContent>
          <mc:Choice Requires="wps">
            <w:drawing>
              <wp:anchor distT="91440" distB="91440" distL="91440" distR="91440" simplePos="0" relativeHeight="251703296" behindDoc="0" locked="0" layoutInCell="1" allowOverlap="1" wp14:anchorId="4AB924F4" wp14:editId="49EA63A7">
                <wp:simplePos x="0" y="0"/>
                <wp:positionH relativeFrom="margin">
                  <wp:align>center</wp:align>
                </wp:positionH>
                <wp:positionV relativeFrom="page">
                  <wp:posOffset>8382000</wp:posOffset>
                </wp:positionV>
                <wp:extent cx="4848225" cy="1580515"/>
                <wp:effectExtent l="38100" t="38100" r="47625" b="29845"/>
                <wp:wrapSquare wrapText="bothSides"/>
                <wp:docPr id="7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15805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76200" cmpd="thinThick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90ECC" w14:textId="77777777" w:rsidR="00C31B66" w:rsidRDefault="00C31B66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Northeast nebraska federal credit union</w:t>
                            </w:r>
                          </w:p>
                          <w:p w14:paraId="3FE97848" w14:textId="77777777" w:rsidR="00521285" w:rsidRPr="00C31B66" w:rsidRDefault="00521285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B208B8">
                              <w:rPr>
                                <w:caps/>
                                <w:color w:val="FFFFFF" w:themeColor="background1"/>
                                <w:spacing w:val="12"/>
                                <w:sz w:val="20"/>
                                <w:szCs w:val="20"/>
                              </w:rPr>
                              <w:t>Owned and operated by our memb</w:t>
                            </w:r>
                            <w:r w:rsidR="00B208B8" w:rsidRPr="00B208B8">
                              <w:rPr>
                                <w:caps/>
                                <w:color w:val="FFFFFF" w:themeColor="background1"/>
                                <w:spacing w:val="12"/>
                                <w:sz w:val="20"/>
                                <w:szCs w:val="20"/>
                              </w:rPr>
                              <w:t>E</w:t>
                            </w:r>
                            <w:r w:rsidRPr="00B208B8">
                              <w:rPr>
                                <w:caps/>
                                <w:color w:val="FFFFFF" w:themeColor="background1"/>
                                <w:spacing w:val="12"/>
                                <w:sz w:val="20"/>
                                <w:szCs w:val="20"/>
                              </w:rPr>
                              <w:t>rs for our members</w:t>
                            </w:r>
                          </w:p>
                          <w:p w14:paraId="7AB849A1" w14:textId="77777777" w:rsidR="00C31B66" w:rsidRPr="00C31B66" w:rsidRDefault="00C31B66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1306 North 13</w:t>
                            </w: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  <w:vertAlign w:val="superscript"/>
                              </w:rPr>
                              <w:t>th</w:t>
                            </w: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 xml:space="preserve"> Street Suite 102</w:t>
                            </w:r>
                          </w:p>
                          <w:p w14:paraId="0AED9FC6" w14:textId="77777777" w:rsidR="00C31B66" w:rsidRPr="00C31B66" w:rsidRDefault="00C31B66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Norfolk Ne  68701</w:t>
                            </w:r>
                          </w:p>
                          <w:p w14:paraId="59173330" w14:textId="77777777" w:rsidR="00C31B66" w:rsidRPr="00C31B66" w:rsidRDefault="00C31B66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(402) 371-9345</w:t>
                            </w: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ab/>
                            </w:r>
                            <w:hyperlink r:id="rId16" w:history="1">
                              <w:r w:rsidRPr="00C31B66">
                                <w:rPr>
                                  <w:rStyle w:val="Hyperlink"/>
                                  <w:color w:val="FFFFFF" w:themeColor="background1"/>
                                  <w:spacing w:val="12"/>
                                </w:rPr>
                                <w:t>www.nnfcu.com</w:t>
                              </w:r>
                            </w:hyperlink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924F4" id="_x0000_s1033" style="position:absolute;margin-left:0;margin-top:660pt;width:381.75pt;height:124.45pt;z-index:251703296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" fillcolor="#46464a [3215]" strokecolor="#46464a [3215]" strokeweight="6pt">
                <v:stroke linestyle="thinThick"/>
                <v:textbox style="mso-fit-shape-to-text:t" inset=",7.2pt,,0">
                  <w:txbxContent>
                    <w:p w14:paraId="18E90ECC" w14:textId="77777777" w:rsidR="00C31B66" w:rsidRDefault="00C31B66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>Northeast nebraska federal credit union</w:t>
                      </w:r>
                    </w:p>
                    <w:p w14:paraId="3FE97848" w14:textId="77777777" w:rsidR="00521285" w:rsidRPr="00C31B66" w:rsidRDefault="00521285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B208B8">
                        <w:rPr>
                          <w:caps/>
                          <w:color w:val="FFFFFF" w:themeColor="background1"/>
                          <w:spacing w:val="12"/>
                          <w:sz w:val="20"/>
                          <w:szCs w:val="20"/>
                        </w:rPr>
                        <w:t>Owned and operated by our memb</w:t>
                      </w:r>
                      <w:r w:rsidR="00B208B8" w:rsidRPr="00B208B8">
                        <w:rPr>
                          <w:caps/>
                          <w:color w:val="FFFFFF" w:themeColor="background1"/>
                          <w:spacing w:val="12"/>
                          <w:sz w:val="20"/>
                          <w:szCs w:val="20"/>
                        </w:rPr>
                        <w:t>E</w:t>
                      </w:r>
                      <w:r w:rsidRPr="00B208B8">
                        <w:rPr>
                          <w:caps/>
                          <w:color w:val="FFFFFF" w:themeColor="background1"/>
                          <w:spacing w:val="12"/>
                          <w:sz w:val="20"/>
                          <w:szCs w:val="20"/>
                        </w:rPr>
                        <w:t>rs for our members</w:t>
                      </w:r>
                    </w:p>
                    <w:p w14:paraId="7AB849A1" w14:textId="77777777" w:rsidR="00C31B66" w:rsidRPr="00C31B66" w:rsidRDefault="00C31B66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>1306 North 13</w:t>
                      </w:r>
                      <w:r w:rsidRPr="00C31B66">
                        <w:rPr>
                          <w:caps/>
                          <w:color w:val="FFFFFF" w:themeColor="background1"/>
                          <w:spacing w:val="12"/>
                          <w:vertAlign w:val="superscript"/>
                        </w:rPr>
                        <w:t>th</w:t>
                      </w: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 xml:space="preserve"> Street Suite 102</w:t>
                      </w:r>
                    </w:p>
                    <w:p w14:paraId="0AED9FC6" w14:textId="77777777" w:rsidR="00C31B66" w:rsidRPr="00C31B66" w:rsidRDefault="00C31B66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>Norfolk Ne  68701</w:t>
                      </w:r>
                    </w:p>
                    <w:p w14:paraId="59173330" w14:textId="77777777" w:rsidR="00C31B66" w:rsidRPr="00C31B66" w:rsidRDefault="00C31B66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>(402) 371-9345</w:t>
                      </w: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ab/>
                      </w:r>
                      <w:hyperlink r:id="rId17" w:history="1">
                        <w:r w:rsidRPr="00C31B66">
                          <w:rPr>
                            <w:rStyle w:val="Hyperlink"/>
                            <w:color w:val="FFFFFF" w:themeColor="background1"/>
                            <w:spacing w:val="12"/>
                          </w:rPr>
                          <w:t>www.nnfcu.com</w:t>
                        </w:r>
                      </w:hyperlink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412D00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0" allowOverlap="1" wp14:anchorId="18C491B5" wp14:editId="63F013F6">
                <wp:simplePos x="0" y="0"/>
                <wp:positionH relativeFrom="page">
                  <wp:posOffset>185420</wp:posOffset>
                </wp:positionH>
                <wp:positionV relativeFrom="paragraph">
                  <wp:posOffset>111125</wp:posOffset>
                </wp:positionV>
                <wp:extent cx="7391400" cy="1395095"/>
                <wp:effectExtent l="0" t="0" r="0" b="14605"/>
                <wp:wrapTopAndBottom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139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D867" w14:textId="397D24F8" w:rsidR="00412D00" w:rsidRDefault="00412D00" w:rsidP="00412D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491B5" id="Rectangle 26" o:spid="_x0000_s1034" style="position:absolute;margin-left:14.6pt;margin-top:8.75pt;width:582pt;height:109.85pt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" o:allowincell="f" filled="f" stroked="f">
                <v:textbox inset="0,0,0,0">
                  <w:txbxContent>
                    <w:p w14:paraId="2F93D867" w14:textId="397D24F8" w:rsidR="00412D00" w:rsidRDefault="00412D00" w:rsidP="00412D0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sectPr w:rsidR="00C31B66" w:rsidRPr="001435A2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D7323" w14:textId="77777777" w:rsidR="00CA55CC" w:rsidRDefault="00CA55CC" w:rsidP="00CA55CC">
      <w:pPr>
        <w:spacing w:after="0" w:line="240" w:lineRule="auto"/>
      </w:pPr>
      <w:r>
        <w:separator/>
      </w:r>
    </w:p>
  </w:endnote>
  <w:endnote w:type="continuationSeparator" w:id="0">
    <w:p w14:paraId="5AAFC060" w14:textId="77777777" w:rsidR="00CA55CC" w:rsidRDefault="00CA55CC" w:rsidP="00CA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E1611" w14:textId="77777777" w:rsidR="00CA55CC" w:rsidRDefault="00CA55CC" w:rsidP="00CA55CC">
      <w:pPr>
        <w:spacing w:after="0" w:line="240" w:lineRule="auto"/>
      </w:pPr>
      <w:r>
        <w:separator/>
      </w:r>
    </w:p>
  </w:footnote>
  <w:footnote w:type="continuationSeparator" w:id="0">
    <w:p w14:paraId="440B39B9" w14:textId="77777777" w:rsidR="00CA55CC" w:rsidRDefault="00CA55CC" w:rsidP="00CA5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D27DE"/>
    <w:multiLevelType w:val="hybridMultilevel"/>
    <w:tmpl w:val="4EB61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91122"/>
    <w:multiLevelType w:val="hybridMultilevel"/>
    <w:tmpl w:val="C9A2E6F8"/>
    <w:lvl w:ilvl="0" w:tplc="56E04E7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6EF6674"/>
    <w:multiLevelType w:val="hybridMultilevel"/>
    <w:tmpl w:val="90882166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594122144">
    <w:abstractNumId w:val="0"/>
  </w:num>
  <w:num w:numId="2" w16cid:durableId="269550058">
    <w:abstractNumId w:val="2"/>
  </w:num>
  <w:num w:numId="3" w16cid:durableId="554850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B2B"/>
    <w:rsid w:val="00037191"/>
    <w:rsid w:val="000F506A"/>
    <w:rsid w:val="001200D4"/>
    <w:rsid w:val="001212B6"/>
    <w:rsid w:val="00123935"/>
    <w:rsid w:val="0012693B"/>
    <w:rsid w:val="001277DF"/>
    <w:rsid w:val="001435A2"/>
    <w:rsid w:val="00146440"/>
    <w:rsid w:val="00147C18"/>
    <w:rsid w:val="00151264"/>
    <w:rsid w:val="00170459"/>
    <w:rsid w:val="00181AE5"/>
    <w:rsid w:val="001A4958"/>
    <w:rsid w:val="001C0F6E"/>
    <w:rsid w:val="001C2DCD"/>
    <w:rsid w:val="001F6BF1"/>
    <w:rsid w:val="00212B5D"/>
    <w:rsid w:val="00214F4F"/>
    <w:rsid w:val="00232793"/>
    <w:rsid w:val="00254619"/>
    <w:rsid w:val="00263D4A"/>
    <w:rsid w:val="00281B29"/>
    <w:rsid w:val="002B542A"/>
    <w:rsid w:val="002C05D5"/>
    <w:rsid w:val="002F09D5"/>
    <w:rsid w:val="002F1AA2"/>
    <w:rsid w:val="002F2469"/>
    <w:rsid w:val="00325601"/>
    <w:rsid w:val="003654B7"/>
    <w:rsid w:val="003902EF"/>
    <w:rsid w:val="003A3E55"/>
    <w:rsid w:val="003F5153"/>
    <w:rsid w:val="00407D92"/>
    <w:rsid w:val="00412D00"/>
    <w:rsid w:val="00414FD0"/>
    <w:rsid w:val="0044486A"/>
    <w:rsid w:val="0047784E"/>
    <w:rsid w:val="004822EC"/>
    <w:rsid w:val="00485C67"/>
    <w:rsid w:val="004D0DFF"/>
    <w:rsid w:val="004E6DEF"/>
    <w:rsid w:val="004F3327"/>
    <w:rsid w:val="00500733"/>
    <w:rsid w:val="00500F06"/>
    <w:rsid w:val="00521285"/>
    <w:rsid w:val="00537A1E"/>
    <w:rsid w:val="00545B2B"/>
    <w:rsid w:val="00574AFC"/>
    <w:rsid w:val="005864AD"/>
    <w:rsid w:val="00587BF7"/>
    <w:rsid w:val="005A0DA3"/>
    <w:rsid w:val="005A25C1"/>
    <w:rsid w:val="006028A7"/>
    <w:rsid w:val="006112F2"/>
    <w:rsid w:val="00616478"/>
    <w:rsid w:val="00622096"/>
    <w:rsid w:val="006376A4"/>
    <w:rsid w:val="0066412A"/>
    <w:rsid w:val="00674025"/>
    <w:rsid w:val="00680FCF"/>
    <w:rsid w:val="006B185E"/>
    <w:rsid w:val="006C4006"/>
    <w:rsid w:val="006C7D41"/>
    <w:rsid w:val="006E226A"/>
    <w:rsid w:val="006F2960"/>
    <w:rsid w:val="006F5307"/>
    <w:rsid w:val="007501C2"/>
    <w:rsid w:val="00751F8F"/>
    <w:rsid w:val="00761EA8"/>
    <w:rsid w:val="00775804"/>
    <w:rsid w:val="007A7E7A"/>
    <w:rsid w:val="007E0366"/>
    <w:rsid w:val="00812E85"/>
    <w:rsid w:val="00815E86"/>
    <w:rsid w:val="00821202"/>
    <w:rsid w:val="00843858"/>
    <w:rsid w:val="00860100"/>
    <w:rsid w:val="00867871"/>
    <w:rsid w:val="00874B8B"/>
    <w:rsid w:val="008879EF"/>
    <w:rsid w:val="008A6C86"/>
    <w:rsid w:val="008B4F4A"/>
    <w:rsid w:val="008E69E1"/>
    <w:rsid w:val="009108D8"/>
    <w:rsid w:val="009928F7"/>
    <w:rsid w:val="00994FB3"/>
    <w:rsid w:val="009D4E9A"/>
    <w:rsid w:val="009D6BB0"/>
    <w:rsid w:val="009E50B1"/>
    <w:rsid w:val="009F2B21"/>
    <w:rsid w:val="009F40C7"/>
    <w:rsid w:val="00A02B7D"/>
    <w:rsid w:val="00A13088"/>
    <w:rsid w:val="00A23058"/>
    <w:rsid w:val="00A30CE4"/>
    <w:rsid w:val="00A34227"/>
    <w:rsid w:val="00A6575B"/>
    <w:rsid w:val="00AD2C11"/>
    <w:rsid w:val="00AD7D8C"/>
    <w:rsid w:val="00AE2851"/>
    <w:rsid w:val="00AE7DDB"/>
    <w:rsid w:val="00B029C6"/>
    <w:rsid w:val="00B208B8"/>
    <w:rsid w:val="00B32E7E"/>
    <w:rsid w:val="00B50267"/>
    <w:rsid w:val="00B721F1"/>
    <w:rsid w:val="00B90A9B"/>
    <w:rsid w:val="00B960BD"/>
    <w:rsid w:val="00BA440A"/>
    <w:rsid w:val="00BA48EB"/>
    <w:rsid w:val="00BB481C"/>
    <w:rsid w:val="00BC148B"/>
    <w:rsid w:val="00BF0ED0"/>
    <w:rsid w:val="00C05A66"/>
    <w:rsid w:val="00C0708F"/>
    <w:rsid w:val="00C071F6"/>
    <w:rsid w:val="00C211C5"/>
    <w:rsid w:val="00C3120A"/>
    <w:rsid w:val="00C31B66"/>
    <w:rsid w:val="00C519B9"/>
    <w:rsid w:val="00C70ED4"/>
    <w:rsid w:val="00C85034"/>
    <w:rsid w:val="00C8633B"/>
    <w:rsid w:val="00C87F53"/>
    <w:rsid w:val="00CA0A82"/>
    <w:rsid w:val="00CA55CC"/>
    <w:rsid w:val="00CE1093"/>
    <w:rsid w:val="00CF57C0"/>
    <w:rsid w:val="00D45A68"/>
    <w:rsid w:val="00D774A9"/>
    <w:rsid w:val="00D937D8"/>
    <w:rsid w:val="00DA1C35"/>
    <w:rsid w:val="00DD2496"/>
    <w:rsid w:val="00DD5541"/>
    <w:rsid w:val="00DF6553"/>
    <w:rsid w:val="00E4290F"/>
    <w:rsid w:val="00E474E4"/>
    <w:rsid w:val="00E70326"/>
    <w:rsid w:val="00E81148"/>
    <w:rsid w:val="00E82B63"/>
    <w:rsid w:val="00E876A9"/>
    <w:rsid w:val="00EB5483"/>
    <w:rsid w:val="00EC1470"/>
    <w:rsid w:val="00EC696A"/>
    <w:rsid w:val="00ED3C7A"/>
    <w:rsid w:val="00EE5EE4"/>
    <w:rsid w:val="00EF0EA9"/>
    <w:rsid w:val="00F0540B"/>
    <w:rsid w:val="00F17140"/>
    <w:rsid w:val="00F315E0"/>
    <w:rsid w:val="00F5643D"/>
    <w:rsid w:val="00F7243C"/>
    <w:rsid w:val="00F7798E"/>
    <w:rsid w:val="00F80C3B"/>
    <w:rsid w:val="00FA76B8"/>
    <w:rsid w:val="00FB1D69"/>
    <w:rsid w:val="00FC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A0701"/>
  <w15:docId w15:val="{CABE8F1E-15EF-483D-93F9-B3759794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uiPriority w:val="99"/>
    <w:unhideWhenUsed/>
    <w:rsid w:val="00F80C3B"/>
    <w:rPr>
      <w:color w:val="0563C1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C31B66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D3C7A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412D0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i/>
      <w:iCs/>
      <w:sz w:val="12"/>
      <w:szCs w:val="1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12D00"/>
    <w:rPr>
      <w:rFonts w:ascii="Arial" w:eastAsia="Times New Roman" w:hAnsi="Arial" w:cs="Arial"/>
      <w:i/>
      <w:iCs/>
      <w:sz w:val="12"/>
      <w:szCs w:val="1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A5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5CC"/>
  </w:style>
  <w:style w:type="paragraph" w:customStyle="1" w:styleId="BasicParagraph">
    <w:name w:val="[Basic Paragraph]"/>
    <w:basedOn w:val="Normal"/>
    <w:uiPriority w:val="99"/>
    <w:rsid w:val="00CA55CC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B5483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asicparagraph0">
    <w:name w:val="basicparagraph"/>
    <w:basedOn w:val="Normal"/>
    <w:rsid w:val="00EB5483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4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indsey@nnfcu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nnfcu.com" TargetMode="External"/><Relationship Id="rId17" Type="http://schemas.openxmlformats.org/officeDocument/2006/relationships/hyperlink" Target="http://www.nnfcu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nfcu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ARP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lovemycreditunion.org/client/love_my_cu/banner/?bid=5366&amp;campid=36&amp;clientid=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klasse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12C628F-926F-4E49-A876-043F1F2956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11</TotalTime>
  <Pages>2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Klassen</dc:creator>
  <cp:keywords/>
  <dc:description/>
  <cp:lastModifiedBy>Becky</cp:lastModifiedBy>
  <cp:revision>5</cp:revision>
  <cp:lastPrinted>2023-06-26T19:59:00Z</cp:lastPrinted>
  <dcterms:created xsi:type="dcterms:W3CDTF">2025-06-04T15:59:00Z</dcterms:created>
  <dcterms:modified xsi:type="dcterms:W3CDTF">2025-06-13T18:24:00Z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