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2AB48" w14:textId="77777777" w:rsidR="00232793" w:rsidRDefault="00545B2B">
      <w:bookmarkStart w:id="0" w:name="_Hlk501548830"/>
      <w:bookmarkEnd w:id="0"/>
      <w:r>
        <w:rPr>
          <w:noProof/>
          <w:lang w:eastAsia="en-US"/>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35A50CD6" w:rsidR="00545B2B" w:rsidRPr="00545B2B" w:rsidRDefault="00D937D8" w:rsidP="00545B2B">
                            <w:pPr>
                              <w:jc w:val="center"/>
                              <w:rPr>
                                <w:sz w:val="40"/>
                                <w:szCs w:val="40"/>
                              </w:rPr>
                            </w:pPr>
                            <w:r>
                              <w:rPr>
                                <w:sz w:val="40"/>
                                <w:szCs w:val="40"/>
                              </w:rPr>
                              <w:t>Spring</w:t>
                            </w:r>
                            <w:r w:rsidR="00545B2B" w:rsidRPr="00545B2B">
                              <w:rPr>
                                <w:sz w:val="40"/>
                                <w:szCs w:val="40"/>
                              </w:rPr>
                              <w:t xml:space="preserve"> 20</w:t>
                            </w:r>
                            <w:r w:rsidR="001A5110">
                              <w:rPr>
                                <w:sz w:val="40"/>
                                <w:szCs w:val="40"/>
                              </w:rPr>
                              <w:t>20</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" stroked="f" strokeweight="1.5pt">
                <v:fill r:id="rId10" o:title="" recolor="t" rotate="t" type="tile"/>
                <v:imagedata recolortarget="#4f4f53 [3058]"/>
                <v:textbox>
                  <w:txbxContent>
                    <w:p w14:paraId="12431755" w14:textId="35A50CD6" w:rsidR="00545B2B" w:rsidRPr="00545B2B" w:rsidRDefault="00D937D8" w:rsidP="00545B2B">
                      <w:pPr>
                        <w:jc w:val="center"/>
                        <w:rPr>
                          <w:sz w:val="40"/>
                          <w:szCs w:val="40"/>
                        </w:rPr>
                      </w:pPr>
                      <w:r>
                        <w:rPr>
                          <w:sz w:val="40"/>
                          <w:szCs w:val="40"/>
                        </w:rPr>
                        <w:t>Spring</w:t>
                      </w:r>
                      <w:r w:rsidR="00545B2B" w:rsidRPr="00545B2B">
                        <w:rPr>
                          <w:sz w:val="40"/>
                          <w:szCs w:val="40"/>
                        </w:rPr>
                        <w:t xml:space="preserve"> 20</w:t>
                      </w:r>
                      <w:r w:rsidR="001A5110">
                        <w:rPr>
                          <w:sz w:val="40"/>
                          <w:szCs w:val="40"/>
                        </w:rPr>
                        <w:t>20</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p>
    <w:p w14:paraId="64E70D3A" w14:textId="5F0778B0" w:rsidR="001C0F6E" w:rsidRPr="00506335" w:rsidRDefault="00506335" w:rsidP="001C0F6E">
      <w:pPr>
        <w:pStyle w:val="Subtitle"/>
        <w:spacing w:after="0"/>
        <w:rPr>
          <w:sz w:val="32"/>
          <w:szCs w:val="32"/>
          <w:u w:val="single"/>
        </w:rPr>
        <w:sectPr w:rsidR="001C0F6E" w:rsidRPr="00506335">
          <w:type w:val="continuous"/>
          <w:pgSz w:w="12240" w:h="15840"/>
          <w:pgMar w:top="1080" w:right="1080" w:bottom="1080" w:left="1080" w:header="720" w:footer="720" w:gutter="0"/>
          <w:cols w:space="720"/>
          <w:docGrid w:linePitch="360"/>
        </w:sectPr>
      </w:pPr>
      <w:r>
        <w:rPr>
          <w:sz w:val="32"/>
          <w:szCs w:val="32"/>
          <w:u w:val="single"/>
        </w:rPr>
        <w:t>SUPERVISORY COMMITTEE</w:t>
      </w:r>
      <w:r w:rsidR="001C0F6E" w:rsidRPr="00506335">
        <w:rPr>
          <w:sz w:val="32"/>
          <w:szCs w:val="32"/>
          <w:u w:val="single"/>
        </w:rPr>
        <w:t xml:space="preserve"> SEEKING </w:t>
      </w:r>
      <w:r w:rsidR="00046177" w:rsidRPr="00506335">
        <w:rPr>
          <w:sz w:val="32"/>
          <w:szCs w:val="32"/>
          <w:u w:val="single"/>
        </w:rPr>
        <w:t xml:space="preserve">A </w:t>
      </w:r>
      <w:r w:rsidR="001C0F6E" w:rsidRPr="00506335">
        <w:rPr>
          <w:sz w:val="32"/>
          <w:szCs w:val="32"/>
          <w:u w:val="single"/>
        </w:rPr>
        <w:t xml:space="preserve">VOLUNTEER </w:t>
      </w:r>
    </w:p>
    <w:p w14:paraId="6CEA6D2C" w14:textId="77777777" w:rsidR="00B24F0F" w:rsidRDefault="001C0F6E" w:rsidP="00B24F0F">
      <w:pPr>
        <w:rPr>
          <w:b/>
          <w:sz w:val="28"/>
          <w:szCs w:val="28"/>
        </w:rPr>
      </w:pPr>
      <w:r w:rsidRPr="00506335">
        <w:t>The Board of Directors is actively seeking</w:t>
      </w:r>
      <w:r w:rsidR="00046177" w:rsidRPr="00506335">
        <w:t xml:space="preserve"> a </w:t>
      </w:r>
      <w:r w:rsidRPr="00506335">
        <w:t xml:space="preserve">volunteer!  We are still trying to find </w:t>
      </w:r>
      <w:r w:rsidRPr="00506335">
        <w:rPr>
          <w:b/>
          <w:sz w:val="28"/>
          <w:szCs w:val="28"/>
        </w:rPr>
        <w:t>o</w:t>
      </w:r>
      <w:r w:rsidR="007C76C8" w:rsidRPr="00506335">
        <w:rPr>
          <w:b/>
          <w:sz w:val="28"/>
          <w:szCs w:val="28"/>
        </w:rPr>
        <w:t>ne</w:t>
      </w:r>
      <w:r w:rsidRPr="00506335">
        <w:t xml:space="preserve"> more member to join the Supervisory Committee.  For more details please contact any Board of Director or the Credit Union.  </w:t>
      </w:r>
      <w:r w:rsidRPr="00506335">
        <w:rPr>
          <w:b/>
          <w:sz w:val="28"/>
          <w:szCs w:val="28"/>
        </w:rPr>
        <w:t>We need to fill th</w:t>
      </w:r>
      <w:r w:rsidR="007C76C8" w:rsidRPr="00506335">
        <w:rPr>
          <w:b/>
          <w:sz w:val="28"/>
          <w:szCs w:val="28"/>
        </w:rPr>
        <w:t>i</w:t>
      </w:r>
      <w:r w:rsidRPr="00506335">
        <w:rPr>
          <w:b/>
          <w:sz w:val="28"/>
          <w:szCs w:val="28"/>
        </w:rPr>
        <w:t>s vacanc</w:t>
      </w:r>
      <w:r w:rsidR="007C76C8" w:rsidRPr="00506335">
        <w:rPr>
          <w:b/>
          <w:sz w:val="28"/>
          <w:szCs w:val="28"/>
        </w:rPr>
        <w:t>y</w:t>
      </w:r>
      <w:r w:rsidRPr="00506335">
        <w:rPr>
          <w:b/>
          <w:sz w:val="28"/>
          <w:szCs w:val="28"/>
        </w:rPr>
        <w:t xml:space="preserve"> IMMEDIATELY!!!!!</w:t>
      </w:r>
    </w:p>
    <w:p w14:paraId="3A3868F0" w14:textId="09456F6B" w:rsidR="00B24F0F" w:rsidRPr="00046177" w:rsidRDefault="00B24F0F" w:rsidP="00B24F0F">
      <w:pPr>
        <w:pStyle w:val="Heading1"/>
        <w:rPr>
          <w:highlight w:val="yellow"/>
          <w:u w:val="single"/>
        </w:rPr>
      </w:pPr>
      <w:r>
        <w:rPr>
          <w:u w:val="single"/>
        </w:rPr>
        <w:t>SHRED DAY</w:t>
      </w:r>
    </w:p>
    <w:p w14:paraId="28443381" w14:textId="41176988" w:rsidR="00232793" w:rsidRPr="00BB481C" w:rsidRDefault="00232793" w:rsidP="00B24F0F">
      <w:pPr>
        <w:rPr>
          <w:u w:val="single"/>
        </w:rPr>
      </w:pPr>
    </w:p>
    <w:p w14:paraId="5B78A4EB" w14:textId="63CA95D8" w:rsidR="00C70ED4" w:rsidRPr="00E82B63" w:rsidRDefault="00F7243C" w:rsidP="00812E85">
      <w:pPr>
        <w:pStyle w:val="Subtitle"/>
        <w:jc w:val="both"/>
        <w:rPr>
          <w:sz w:val="22"/>
          <w:szCs w:val="22"/>
        </w:rPr>
        <w:sectPr w:rsidR="00C70ED4" w:rsidRPr="00E82B63">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AutoShape 11" o:spid="_x0000_s1029"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6376A4">
        <w:rPr>
          <w:sz w:val="22"/>
          <w:szCs w:val="22"/>
        </w:rPr>
        <w:t>Get some spring cleaning done and c</w:t>
      </w:r>
      <w:r w:rsidR="008B4F4A">
        <w:rPr>
          <w:sz w:val="22"/>
          <w:szCs w:val="22"/>
        </w:rPr>
        <w:t xml:space="preserve">ome join us </w:t>
      </w:r>
      <w:r w:rsidR="00860100">
        <w:rPr>
          <w:sz w:val="22"/>
          <w:szCs w:val="22"/>
        </w:rPr>
        <w:t xml:space="preserve">on Saturday, </w:t>
      </w:r>
      <w:r w:rsidR="008B4F4A">
        <w:rPr>
          <w:sz w:val="22"/>
          <w:szCs w:val="22"/>
        </w:rPr>
        <w:t>April</w:t>
      </w:r>
      <w:r w:rsidR="00860100">
        <w:rPr>
          <w:sz w:val="22"/>
          <w:szCs w:val="22"/>
        </w:rPr>
        <w:t xml:space="preserve"> 2</w:t>
      </w:r>
      <w:r w:rsidR="001A5110">
        <w:rPr>
          <w:sz w:val="22"/>
          <w:szCs w:val="22"/>
        </w:rPr>
        <w:t>5</w:t>
      </w:r>
      <w:r w:rsidR="00860100">
        <w:rPr>
          <w:sz w:val="22"/>
          <w:szCs w:val="22"/>
        </w:rPr>
        <w:t>, 20</w:t>
      </w:r>
      <w:r w:rsidR="001A5110">
        <w:rPr>
          <w:sz w:val="22"/>
          <w:szCs w:val="22"/>
        </w:rPr>
        <w:t>20</w:t>
      </w:r>
      <w:r w:rsidR="008B4F4A">
        <w:rPr>
          <w:sz w:val="22"/>
          <w:szCs w:val="22"/>
        </w:rPr>
        <w:t xml:space="preserve"> from 9</w:t>
      </w:r>
      <w:r w:rsidR="006376A4">
        <w:rPr>
          <w:sz w:val="22"/>
          <w:szCs w:val="22"/>
        </w:rPr>
        <w:t xml:space="preserve"> am</w:t>
      </w:r>
      <w:r w:rsidR="008B4F4A">
        <w:rPr>
          <w:sz w:val="22"/>
          <w:szCs w:val="22"/>
        </w:rPr>
        <w:t xml:space="preserve"> – </w:t>
      </w:r>
      <w:r w:rsidR="006376A4">
        <w:rPr>
          <w:sz w:val="22"/>
          <w:szCs w:val="22"/>
        </w:rPr>
        <w:t>12 pm here</w:t>
      </w:r>
      <w:r w:rsidR="008B4F4A">
        <w:rPr>
          <w:sz w:val="22"/>
          <w:szCs w:val="22"/>
        </w:rPr>
        <w:t xml:space="preserve"> at the Credit Union parking lot</w:t>
      </w:r>
      <w:r w:rsidR="00860100">
        <w:rPr>
          <w:sz w:val="22"/>
          <w:szCs w:val="22"/>
        </w:rPr>
        <w:t>.</w:t>
      </w:r>
      <w:r w:rsidR="008B4F4A">
        <w:rPr>
          <w:sz w:val="22"/>
          <w:szCs w:val="22"/>
        </w:rPr>
        <w:t xml:space="preserve">  There is a limit of 4 totes per member.  Com</w:t>
      </w:r>
      <w:r w:rsidR="00860100">
        <w:rPr>
          <w:sz w:val="22"/>
          <w:szCs w:val="22"/>
        </w:rPr>
        <w:t xml:space="preserve">e join us for a </w:t>
      </w:r>
      <w:r w:rsidR="008B4F4A">
        <w:rPr>
          <w:sz w:val="22"/>
          <w:szCs w:val="22"/>
        </w:rPr>
        <w:t xml:space="preserve">morning </w:t>
      </w:r>
      <w:r w:rsidR="00860100">
        <w:rPr>
          <w:sz w:val="22"/>
          <w:szCs w:val="22"/>
        </w:rPr>
        <w:t xml:space="preserve">of food, </w:t>
      </w:r>
      <w:r w:rsidR="008B4F4A">
        <w:rPr>
          <w:sz w:val="22"/>
          <w:szCs w:val="22"/>
        </w:rPr>
        <w:t>giveaways</w:t>
      </w:r>
      <w:r w:rsidR="00860100">
        <w:rPr>
          <w:sz w:val="22"/>
          <w:szCs w:val="22"/>
        </w:rPr>
        <w:t xml:space="preserve"> and prizes!!!!  </w:t>
      </w:r>
      <w:r w:rsidR="00506335">
        <w:rPr>
          <w:sz w:val="22"/>
          <w:szCs w:val="22"/>
        </w:rPr>
        <w:t xml:space="preserve">  Check back with us closer to </w:t>
      </w:r>
      <w:r w:rsidR="00B45969">
        <w:rPr>
          <w:sz w:val="22"/>
          <w:szCs w:val="22"/>
        </w:rPr>
        <w:t>the date</w:t>
      </w:r>
      <w:r w:rsidR="00506335">
        <w:rPr>
          <w:sz w:val="22"/>
          <w:szCs w:val="22"/>
        </w:rPr>
        <w:t xml:space="preserve"> to see if there are any changes due to the Coronavirus Pandemic.</w:t>
      </w:r>
    </w:p>
    <w:p w14:paraId="5AC3E5A0" w14:textId="703C8229" w:rsidR="00EF0EA9" w:rsidRPr="00046177" w:rsidRDefault="008879EF" w:rsidP="00EF0EA9">
      <w:pPr>
        <w:pStyle w:val="Heading1"/>
        <w:rPr>
          <w:highlight w:val="yellow"/>
          <w:u w:val="single"/>
        </w:rPr>
      </w:pPr>
      <w:r>
        <w:br/>
      </w:r>
      <w:r w:rsidR="00BD78F6" w:rsidRPr="00BD78F6">
        <w:rPr>
          <w:u w:val="single"/>
        </w:rPr>
        <w:t>UPDATE YOUR SIGNATURE CARD TODAY</w:t>
      </w:r>
    </w:p>
    <w:p w14:paraId="284D153A" w14:textId="77777777" w:rsidR="00EF0EA9" w:rsidRPr="00046177" w:rsidRDefault="00EF0EA9" w:rsidP="00EF0EA9">
      <w:pPr>
        <w:rPr>
          <w:highlight w:val="yellow"/>
        </w:rPr>
        <w:sectPr w:rsidR="00EF0EA9" w:rsidRPr="00046177" w:rsidSect="004822EC">
          <w:type w:val="continuous"/>
          <w:pgSz w:w="12240" w:h="15840"/>
          <w:pgMar w:top="1080" w:right="1080" w:bottom="1080" w:left="1080" w:header="720" w:footer="720" w:gutter="0"/>
          <w:cols w:space="720"/>
          <w:docGrid w:linePitch="360"/>
        </w:sectPr>
      </w:pPr>
    </w:p>
    <w:p w14:paraId="30340D57" w14:textId="7D7E975F" w:rsidR="00EF0EA9" w:rsidRDefault="00BD78F6" w:rsidP="00EF0EA9">
      <w:r>
        <w:t xml:space="preserve">Stop in the </w:t>
      </w:r>
      <w:r w:rsidR="00F60021">
        <w:t>Credit Union today to ma</w:t>
      </w:r>
      <w:r w:rsidR="00AD32B1">
        <w:t xml:space="preserve">ke sure your signature card is up to date!  We don’t want your loved ones to jump through hoops if something were to happen to you.  </w:t>
      </w:r>
      <w:r w:rsidR="00BE74BE">
        <w:t xml:space="preserve">If you have a joint owner, they </w:t>
      </w:r>
      <w:r w:rsidR="00363640">
        <w:t>will always have access to your account.</w:t>
      </w:r>
      <w:r w:rsidR="00BE74BE">
        <w:t xml:space="preserve">  Otherwise, you could add a beneficiary(s), who </w:t>
      </w:r>
      <w:r w:rsidR="00B45969">
        <w:t>will</w:t>
      </w:r>
      <w:r w:rsidR="00BE74BE">
        <w:t xml:space="preserve"> </w:t>
      </w:r>
      <w:bookmarkStart w:id="1" w:name="_GoBack"/>
      <w:bookmarkEnd w:id="1"/>
      <w:r w:rsidR="00BE74BE">
        <w:t xml:space="preserve">only receive </w:t>
      </w:r>
      <w:r w:rsidR="001A5110">
        <w:t>access to your account</w:t>
      </w:r>
      <w:r w:rsidR="00BE74BE">
        <w:t xml:space="preserve"> if something </w:t>
      </w:r>
      <w:r w:rsidR="00363640">
        <w:t>happens to you.  Stop in the Credit Union today to make sure your account is all up to date, and we would be happy to help!</w:t>
      </w:r>
    </w:p>
    <w:p w14:paraId="3E5BA908" w14:textId="4493FA30" w:rsidR="001C0F6E" w:rsidRPr="00BB481C" w:rsidRDefault="00C519B9"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rPr>
          <w:sz w:val="32"/>
          <w:szCs w:val="32"/>
          <w:u w:val="single"/>
        </w:rPr>
        <w:t xml:space="preserve">FIRST MORTGAGES OR </w:t>
      </w:r>
      <w:r w:rsidR="00407D92">
        <w:rPr>
          <w:sz w:val="32"/>
          <w:szCs w:val="32"/>
          <w:u w:val="single"/>
        </w:rPr>
        <w:t>HOME EQUITY</w:t>
      </w:r>
      <w:r>
        <w:rPr>
          <w:sz w:val="32"/>
          <w:szCs w:val="32"/>
          <w:u w:val="single"/>
        </w:rPr>
        <w:t xml:space="preserve"> LOANS</w:t>
      </w:r>
      <w:r w:rsidR="001C0F6E" w:rsidRPr="00EC1470">
        <w:rPr>
          <w:sz w:val="32"/>
          <w:szCs w:val="32"/>
          <w:u w:val="single"/>
        </w:rPr>
        <w:t xml:space="preserve"> </w:t>
      </w:r>
    </w:p>
    <w:p w14:paraId="5D7073B1" w14:textId="14205CAB" w:rsidR="001C0F6E" w:rsidRDefault="00C519B9" w:rsidP="00812E85">
      <w:r>
        <w:t xml:space="preserve">Looking for a new home or to remodeling your existing home, make sure you give Dave Olson from </w:t>
      </w:r>
      <w:r w:rsidR="007C76C8">
        <w:t>Pivot Lending</w:t>
      </w:r>
      <w:r>
        <w:t xml:space="preserve"> a call.  Dave is there to find you the best option to get you into your dream home!  Go to our website and click on the link to </w:t>
      </w:r>
      <w:r w:rsidR="007C76C8">
        <w:t xml:space="preserve">Pivot Lending (formally known as </w:t>
      </w:r>
      <w:r>
        <w:t>1st Mortgages</w:t>
      </w:r>
      <w:r w:rsidR="007C76C8">
        <w:t>)</w:t>
      </w:r>
      <w:r>
        <w:t xml:space="preserve"> to fill out an application or give Dave a call at (402)881-5951 or email at </w:t>
      </w:r>
      <w:hyperlink r:id="rId11" w:history="1">
        <w:r w:rsidR="00046177" w:rsidRPr="00460436">
          <w:rPr>
            <w:rStyle w:val="Hyperlink"/>
          </w:rPr>
          <w:t>dolson@pivotlending.com</w:t>
        </w:r>
      </w:hyperlink>
    </w:p>
    <w:p w14:paraId="3E133AB2" w14:textId="1A9CABC7" w:rsidR="00860100" w:rsidRPr="00BB481C" w:rsidRDefault="00407D92" w:rsidP="00860100">
      <w:pPr>
        <w:pStyle w:val="Heading1"/>
        <w:rPr>
          <w:u w:val="single"/>
        </w:rPr>
      </w:pPr>
      <w:bookmarkStart w:id="2" w:name="_Hlk509402204"/>
      <w:r>
        <w:rPr>
          <w:u w:val="single"/>
        </w:rPr>
        <w:t>Credit union rewards program</w:t>
      </w:r>
    </w:p>
    <w:bookmarkEnd w:id="2"/>
    <w:p w14:paraId="529AE43A" w14:textId="3F79904C" w:rsidR="004E6DEF" w:rsidRPr="00EF0EA9" w:rsidRDefault="00B45969" w:rsidP="00EF0EA9">
      <w:pPr>
        <w:pStyle w:val="Subtitle"/>
        <w:tabs>
          <w:tab w:val="center" w:pos="5040"/>
        </w:tabs>
        <w:jc w:val="both"/>
        <w:rPr>
          <w:sz w:val="22"/>
          <w:szCs w:val="22"/>
        </w:rPr>
      </w:pPr>
      <w:r>
        <w:rPr>
          <w:noProof/>
          <w:lang w:eastAsia="en-US"/>
        </w:rPr>
        <mc:AlternateContent>
          <mc:Choice Requires="wps">
            <w:drawing>
              <wp:anchor distT="0" distB="0" distL="114300" distR="114300" simplePos="0" relativeHeight="251707392" behindDoc="0" locked="0" layoutInCell="1" allowOverlap="1" wp14:anchorId="7B274398" wp14:editId="35A17B2B">
                <wp:simplePos x="0" y="0"/>
                <wp:positionH relativeFrom="margin">
                  <wp:align>center</wp:align>
                </wp:positionH>
                <wp:positionV relativeFrom="margin">
                  <wp:posOffset>8338820</wp:posOffset>
                </wp:positionV>
                <wp:extent cx="6767195" cy="828675"/>
                <wp:effectExtent l="19050" t="19050" r="14605" b="28575"/>
                <wp:wrapTopAndBottom/>
                <wp:docPr id="7" name="Rectangle 7"/>
                <wp:cNvGraphicFramePr/>
                <a:graphic xmlns:a="http://schemas.openxmlformats.org/drawingml/2006/main">
                  <a:graphicData uri="http://schemas.microsoft.com/office/word/2010/wordprocessingShape">
                    <wps:wsp>
                      <wps:cNvSpPr/>
                      <wps:spPr>
                        <a:xfrm>
                          <a:off x="0" y="0"/>
                          <a:ext cx="6767195" cy="82867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2EF15E6D" w14:textId="66C26323" w:rsidR="001C0F6E" w:rsidRPr="00B029C6" w:rsidRDefault="006376A4" w:rsidP="001C0F6E">
                            <w:pPr>
                              <w:pStyle w:val="ListParagraph"/>
                              <w:numPr>
                                <w:ilvl w:val="0"/>
                                <w:numId w:val="2"/>
                              </w:numPr>
                              <w:jc w:val="left"/>
                            </w:pPr>
                            <w:r>
                              <w:rPr>
                                <w:caps/>
                                <w:color w:val="FFFFFF" w:themeColor="background1"/>
                                <w:spacing w:val="12"/>
                              </w:rPr>
                              <w:t>m</w:t>
                            </w:r>
                            <w:r w:rsidR="001C0F6E">
                              <w:rPr>
                                <w:caps/>
                                <w:color w:val="FFFFFF" w:themeColor="background1"/>
                                <w:spacing w:val="12"/>
                              </w:rPr>
                              <w:t xml:space="preserve">ay </w:t>
                            </w:r>
                            <w:r>
                              <w:rPr>
                                <w:caps/>
                                <w:color w:val="FFFFFF" w:themeColor="background1"/>
                                <w:spacing w:val="12"/>
                              </w:rPr>
                              <w:t>2</w:t>
                            </w:r>
                            <w:r w:rsidR="001A5110">
                              <w:rPr>
                                <w:caps/>
                                <w:color w:val="FFFFFF" w:themeColor="background1"/>
                                <w:spacing w:val="12"/>
                              </w:rPr>
                              <w:t>5</w:t>
                            </w:r>
                            <w:r w:rsidR="001C0F6E">
                              <w:rPr>
                                <w:caps/>
                                <w:color w:val="FFFFFF" w:themeColor="background1"/>
                                <w:spacing w:val="12"/>
                              </w:rPr>
                              <w:t>,</w:t>
                            </w:r>
                            <w:r w:rsidR="001A5110">
                              <w:rPr>
                                <w:caps/>
                                <w:color w:val="FFFFFF" w:themeColor="background1"/>
                                <w:spacing w:val="12"/>
                              </w:rPr>
                              <w:t xml:space="preserve"> 2020 </w:t>
                            </w:r>
                            <w:r w:rsidR="001C0F6E">
                              <w:rPr>
                                <w:caps/>
                                <w:color w:val="FFFFFF" w:themeColor="background1"/>
                                <w:spacing w:val="12"/>
                              </w:rPr>
                              <w:t xml:space="preserve">IN OBSERVANCE OF </w:t>
                            </w:r>
                            <w:r>
                              <w:rPr>
                                <w:caps/>
                                <w:color w:val="FFFFFF" w:themeColor="background1"/>
                                <w:spacing w:val="12"/>
                              </w:rPr>
                              <w:t>memorial</w:t>
                            </w:r>
                            <w:r w:rsidR="001C0F6E">
                              <w:rPr>
                                <w:caps/>
                                <w:color w:val="FFFFFF" w:themeColor="background1"/>
                                <w:spacing w:val="12"/>
                              </w:rPr>
                              <w:t xml:space="preserve"> Day</w:t>
                            </w:r>
                          </w:p>
                          <w:p w14:paraId="75A6A8E1" w14:textId="5AF55426" w:rsidR="001C0F6E" w:rsidRDefault="001C0F6E" w:rsidP="006376A4">
                            <w:pPr>
                              <w:pStyle w:val="ListParagraph"/>
                              <w:numPr>
                                <w:ilvl w:val="0"/>
                                <w:numId w:val="2"/>
                              </w:numPr>
                              <w:jc w:val="left"/>
                            </w:pPr>
                            <w:r>
                              <w:t>J</w:t>
                            </w:r>
                            <w:r w:rsidR="006376A4">
                              <w:t>UL</w:t>
                            </w:r>
                            <w:r>
                              <w:t xml:space="preserve">Y </w:t>
                            </w:r>
                            <w:r w:rsidR="006376A4">
                              <w:t>4</w:t>
                            </w:r>
                            <w:r>
                              <w:t>,</w:t>
                            </w:r>
                            <w:r w:rsidR="001A5110">
                              <w:t xml:space="preserve"> </w:t>
                            </w:r>
                            <w:r>
                              <w:t>20</w:t>
                            </w:r>
                            <w:r w:rsidR="001A5110">
                              <w:t>20</w:t>
                            </w:r>
                            <w:r>
                              <w:t xml:space="preserve"> IN OBSERVANCE OF </w:t>
                            </w:r>
                            <w:r w:rsidR="006376A4">
                              <w:t>INDEPENDENCE</w:t>
                            </w:r>
                            <w:r>
                              <w:t xml:space="preserv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4398" id="Rectangle 7" o:spid="_x0000_s1030" style="position:absolute;left:0;text-align:left;margin-left:0;margin-top:656.6pt;width:532.85pt;height:65.2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" fillcolor="#6f6f74 [3204]" strokecolor="#6f6f74 [3204]" strokeweight="3.5pt">
                <v:stroke linestyle="thinThick"/>
                <v:textbo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2EF15E6D" w14:textId="66C26323" w:rsidR="001C0F6E" w:rsidRPr="00B029C6" w:rsidRDefault="006376A4" w:rsidP="001C0F6E">
                      <w:pPr>
                        <w:pStyle w:val="ListParagraph"/>
                        <w:numPr>
                          <w:ilvl w:val="0"/>
                          <w:numId w:val="2"/>
                        </w:numPr>
                        <w:jc w:val="left"/>
                      </w:pPr>
                      <w:r>
                        <w:rPr>
                          <w:caps/>
                          <w:color w:val="FFFFFF" w:themeColor="background1"/>
                          <w:spacing w:val="12"/>
                        </w:rPr>
                        <w:t>m</w:t>
                      </w:r>
                      <w:r w:rsidR="001C0F6E">
                        <w:rPr>
                          <w:caps/>
                          <w:color w:val="FFFFFF" w:themeColor="background1"/>
                          <w:spacing w:val="12"/>
                        </w:rPr>
                        <w:t xml:space="preserve">ay </w:t>
                      </w:r>
                      <w:r>
                        <w:rPr>
                          <w:caps/>
                          <w:color w:val="FFFFFF" w:themeColor="background1"/>
                          <w:spacing w:val="12"/>
                        </w:rPr>
                        <w:t>2</w:t>
                      </w:r>
                      <w:r w:rsidR="001A5110">
                        <w:rPr>
                          <w:caps/>
                          <w:color w:val="FFFFFF" w:themeColor="background1"/>
                          <w:spacing w:val="12"/>
                        </w:rPr>
                        <w:t>5</w:t>
                      </w:r>
                      <w:r w:rsidR="001C0F6E">
                        <w:rPr>
                          <w:caps/>
                          <w:color w:val="FFFFFF" w:themeColor="background1"/>
                          <w:spacing w:val="12"/>
                        </w:rPr>
                        <w:t>,</w:t>
                      </w:r>
                      <w:r w:rsidR="001A5110">
                        <w:rPr>
                          <w:caps/>
                          <w:color w:val="FFFFFF" w:themeColor="background1"/>
                          <w:spacing w:val="12"/>
                        </w:rPr>
                        <w:t xml:space="preserve"> 2020 </w:t>
                      </w:r>
                      <w:r w:rsidR="001C0F6E">
                        <w:rPr>
                          <w:caps/>
                          <w:color w:val="FFFFFF" w:themeColor="background1"/>
                          <w:spacing w:val="12"/>
                        </w:rPr>
                        <w:t xml:space="preserve">IN OBSERVANCE OF </w:t>
                      </w:r>
                      <w:r>
                        <w:rPr>
                          <w:caps/>
                          <w:color w:val="FFFFFF" w:themeColor="background1"/>
                          <w:spacing w:val="12"/>
                        </w:rPr>
                        <w:t>memorial</w:t>
                      </w:r>
                      <w:r w:rsidR="001C0F6E">
                        <w:rPr>
                          <w:caps/>
                          <w:color w:val="FFFFFF" w:themeColor="background1"/>
                          <w:spacing w:val="12"/>
                        </w:rPr>
                        <w:t xml:space="preserve"> Day</w:t>
                      </w:r>
                    </w:p>
                    <w:p w14:paraId="75A6A8E1" w14:textId="5AF55426" w:rsidR="001C0F6E" w:rsidRDefault="001C0F6E" w:rsidP="006376A4">
                      <w:pPr>
                        <w:pStyle w:val="ListParagraph"/>
                        <w:numPr>
                          <w:ilvl w:val="0"/>
                          <w:numId w:val="2"/>
                        </w:numPr>
                        <w:jc w:val="left"/>
                      </w:pPr>
                      <w:r>
                        <w:t>J</w:t>
                      </w:r>
                      <w:r w:rsidR="006376A4">
                        <w:t>UL</w:t>
                      </w:r>
                      <w:r>
                        <w:t xml:space="preserve">Y </w:t>
                      </w:r>
                      <w:r w:rsidR="006376A4">
                        <w:t>4</w:t>
                      </w:r>
                      <w:r>
                        <w:t>,</w:t>
                      </w:r>
                      <w:r w:rsidR="001A5110">
                        <w:t xml:space="preserve"> </w:t>
                      </w:r>
                      <w:r>
                        <w:t>20</w:t>
                      </w:r>
                      <w:r w:rsidR="001A5110">
                        <w:t>20</w:t>
                      </w:r>
                      <w:r>
                        <w:t xml:space="preserve"> IN OBSERVANCE OF </w:t>
                      </w:r>
                      <w:r w:rsidR="006376A4">
                        <w:t>INDEPENDENCE</w:t>
                      </w:r>
                      <w:r>
                        <w:t xml:space="preserve"> DAY</w:t>
                      </w:r>
                    </w:p>
                  </w:txbxContent>
                </v:textbox>
                <w10:wrap type="topAndBottom" anchorx="margin" anchory="margin"/>
              </v:rect>
            </w:pict>
          </mc:Fallback>
        </mc:AlternateContent>
      </w:r>
      <w:r w:rsidR="00860100">
        <w:rPr>
          <w:noProof/>
          <w:lang w:eastAsia="en-US"/>
        </w:rPr>
        <mc:AlternateContent>
          <mc:Choice Requires="wps">
            <w:drawing>
              <wp:anchor distT="91440" distB="91440" distL="91440" distR="91440" simplePos="0" relativeHeight="251705344" behindDoc="0" locked="0" layoutInCell="1" allowOverlap="1" wp14:anchorId="6BBD76D1" wp14:editId="5E8421F7">
                <wp:simplePos x="0" y="0"/>
                <wp:positionH relativeFrom="margin">
                  <wp:posOffset>-4410075</wp:posOffset>
                </wp:positionH>
                <wp:positionV relativeFrom="margin">
                  <wp:posOffset>2171065</wp:posOffset>
                </wp:positionV>
                <wp:extent cx="3089910" cy="1345565"/>
                <wp:effectExtent l="19050" t="19050" r="27305" b="17526"/>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BBD76D1" id="_x0000_s1031" style="position:absolute;left:0;text-align:left;margin-left:-347.25pt;margin-top:170.95pt;width:243.3pt;height:105.95pt;z-index:251705344;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" fillcolor="white [3212]" strokecolor="#6f6f74 [3204]" strokeweight="4.5pt">
                <v:stroke linestyle="thinThick"/>
                <v:textbox style="mso-fit-shape-to-text:t" inset="9.36pt,5.76pt,9.36pt,2.88pt">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E70326">
        <w:rPr>
          <w:sz w:val="22"/>
          <w:szCs w:val="22"/>
        </w:rPr>
        <w:tab/>
        <w:t>Go to</w:t>
      </w:r>
      <w:r w:rsidR="0044486A">
        <w:rPr>
          <w:sz w:val="22"/>
          <w:szCs w:val="22"/>
        </w:rPr>
        <w:t xml:space="preserve"> </w:t>
      </w:r>
      <w:hyperlink r:id="rId12" w:history="1">
        <w:r w:rsidR="0044486A" w:rsidRPr="00794BAF">
          <w:rPr>
            <w:rStyle w:val="Hyperlink"/>
            <w:sz w:val="22"/>
            <w:szCs w:val="22"/>
          </w:rPr>
          <w:t>www.lovemycreditunion.org</w:t>
        </w:r>
      </w:hyperlink>
      <w:r w:rsidR="0044486A">
        <w:rPr>
          <w:sz w:val="22"/>
          <w:szCs w:val="22"/>
        </w:rPr>
        <w:t xml:space="preserve"> or click on the link at the Credit Union’s website to see all the rewards out there for credit union members.  If you haven’t already, create an account and start saving!</w:t>
      </w:r>
    </w:p>
    <w:p w14:paraId="4D5B88E7" w14:textId="77777777" w:rsidR="00812E85" w:rsidRDefault="00812E85" w:rsidP="00CF57C0">
      <w:pPr>
        <w:sectPr w:rsidR="00812E85" w:rsidSect="00812E85">
          <w:type w:val="continuous"/>
          <w:pgSz w:w="12240" w:h="15840"/>
          <w:pgMar w:top="1080" w:right="1080" w:bottom="1080" w:left="1080" w:header="720" w:footer="720" w:gutter="0"/>
          <w:cols w:space="432"/>
          <w:docGrid w:linePitch="360"/>
        </w:sectPr>
      </w:pPr>
    </w:p>
    <w:p w14:paraId="1B326964" w14:textId="764490F2" w:rsidR="004E6DEF" w:rsidRDefault="004E6DEF" w:rsidP="00CF57C0"/>
    <w:p w14:paraId="7801F432" w14:textId="77777777" w:rsidR="004E6DEF" w:rsidRPr="00DF6553" w:rsidRDefault="004E6DEF" w:rsidP="00CF57C0">
      <w:pPr>
        <w:sectPr w:rsidR="004E6DEF" w:rsidRPr="00DF6553" w:rsidSect="00812E85">
          <w:type w:val="continuous"/>
          <w:pgSz w:w="12240" w:h="15840"/>
          <w:pgMar w:top="1080" w:right="1080" w:bottom="1080" w:left="1080" w:header="720" w:footer="720" w:gutter="0"/>
          <w:cols w:num="2" w:space="432"/>
          <w:docGrid w:linePitch="360"/>
        </w:sectPr>
      </w:pPr>
    </w:p>
    <w:p w14:paraId="3854ED12" w14:textId="2EACF024" w:rsidR="00B24F0F" w:rsidRDefault="00B24F0F" w:rsidP="00B24F0F">
      <w:pPr>
        <w:pStyle w:val="NormalWeb"/>
        <w:rPr>
          <w:rFonts w:ascii="Arial" w:hAnsi="Arial" w:cs="Arial"/>
          <w:sz w:val="21"/>
          <w:szCs w:val="21"/>
        </w:rPr>
      </w:pPr>
      <w:r>
        <w:rPr>
          <w:rFonts w:ascii="Arial" w:hAnsi="Arial" w:cs="Arial"/>
          <w:noProof/>
          <w:sz w:val="21"/>
          <w:szCs w:val="21"/>
        </w:rPr>
        <w:lastRenderedPageBreak/>
        <w:drawing>
          <wp:inline distT="0" distB="0" distL="0" distR="0" wp14:anchorId="259CD21A" wp14:editId="725EFA7F">
            <wp:extent cx="6096000" cy="1533525"/>
            <wp:effectExtent l="0" t="0" r="0" b="9525"/>
            <wp:docPr id="8" name="Picture 8" descr="M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vin"/>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6096000" cy="1533525"/>
                    </a:xfrm>
                    <a:prstGeom prst="rect">
                      <a:avLst/>
                    </a:prstGeom>
                    <a:noFill/>
                    <a:ln>
                      <a:noFill/>
                    </a:ln>
                  </pic:spPr>
                </pic:pic>
              </a:graphicData>
            </a:graphic>
          </wp:inline>
        </w:drawing>
      </w:r>
    </w:p>
    <w:p w14:paraId="2D179186" w14:textId="00B00177" w:rsidR="00B24F0F" w:rsidRPr="00B24F0F" w:rsidRDefault="00B24F0F" w:rsidP="00B24F0F">
      <w:pPr>
        <w:pStyle w:val="Heading2"/>
        <w:rPr>
          <w:rFonts w:ascii="Arial" w:eastAsia="Times New Roman" w:hAnsi="Arial" w:cs="Arial"/>
          <w:szCs w:val="28"/>
        </w:rPr>
      </w:pPr>
      <w:r w:rsidRPr="00B24F0F">
        <w:rPr>
          <w:rFonts w:ascii="Calibri" w:eastAsia="Times New Roman" w:hAnsi="Calibri" w:cs="Calibri"/>
          <w:color w:val="FF0000"/>
          <w:szCs w:val="28"/>
        </w:rPr>
        <w:t>There are more reasons than ever to love being a member of</w:t>
      </w:r>
      <w:r w:rsidRPr="00B24F0F">
        <w:rPr>
          <w:rFonts w:ascii="Arial" w:eastAsia="Times New Roman" w:hAnsi="Arial" w:cs="Arial"/>
          <w:color w:val="FF0000"/>
          <w:szCs w:val="28"/>
        </w:rPr>
        <w:t> Northeast Nebraska Federal Credit Union</w:t>
      </w:r>
      <w:r w:rsidRPr="00B24F0F">
        <w:rPr>
          <w:rFonts w:ascii="Calibri-Bold" w:eastAsia="Times New Roman" w:hAnsi="Calibri-Bold" w:cs="Arial"/>
          <w:color w:val="FF0000"/>
          <w:szCs w:val="28"/>
        </w:rPr>
        <w:t>.</w:t>
      </w:r>
    </w:p>
    <w:p w14:paraId="163C8CA1" w14:textId="77777777" w:rsidR="00B24F0F" w:rsidRDefault="00B24F0F" w:rsidP="00B24F0F">
      <w:pPr>
        <w:pStyle w:val="NormalWeb"/>
        <w:rPr>
          <w:rFonts w:ascii="Arial" w:hAnsi="Arial" w:cs="Arial"/>
          <w:sz w:val="21"/>
          <w:szCs w:val="21"/>
        </w:rPr>
      </w:pPr>
      <w:r>
        <w:rPr>
          <w:rFonts w:ascii="Arial" w:hAnsi="Arial" w:cs="Arial"/>
          <w:sz w:val="21"/>
          <w:szCs w:val="21"/>
        </w:rPr>
        <w:t xml:space="preserve">Your credit union membership is about the trust and care of community, built around where you live, work and play. That’s why Northeast Nebraska Federal Credit Union membership saves you money through exclusive member-only offers through our trusted partners. Through Love My Credit Union Rewards, credit union members have saved over </w:t>
      </w:r>
      <w:r>
        <w:rPr>
          <w:rFonts w:ascii="Arial" w:hAnsi="Arial" w:cs="Arial"/>
          <w:b/>
          <w:bCs/>
          <w:sz w:val="21"/>
          <w:szCs w:val="21"/>
        </w:rPr>
        <w:t xml:space="preserve">$2 billion </w:t>
      </w:r>
      <w:r>
        <w:rPr>
          <w:rFonts w:ascii="Arial" w:hAnsi="Arial" w:cs="Arial"/>
          <w:sz w:val="21"/>
          <w:szCs w:val="21"/>
        </w:rPr>
        <w:t>with offers like:</w:t>
      </w:r>
    </w:p>
    <w:p w14:paraId="5F2FACBD" w14:textId="61019EF8" w:rsidR="00B24F0F" w:rsidRDefault="00B24F0F" w:rsidP="00B24F0F">
      <w:pPr>
        <w:pStyle w:val="NormalWeb"/>
        <w:rPr>
          <w:rFonts w:ascii="Arial" w:hAnsi="Arial" w:cs="Arial"/>
          <w:sz w:val="21"/>
          <w:szCs w:val="21"/>
        </w:rPr>
      </w:pPr>
      <w:r>
        <w:rPr>
          <w:rFonts w:ascii="Arial" w:hAnsi="Arial" w:cs="Arial"/>
          <w:color w:val="0F92CF"/>
          <w:sz w:val="21"/>
          <w:szCs w:val="21"/>
        </w:rPr>
        <w:t>»</w:t>
      </w:r>
      <w:r>
        <w:rPr>
          <w:rFonts w:ascii="Arial" w:hAnsi="Arial" w:cs="Arial"/>
          <w:sz w:val="21"/>
          <w:szCs w:val="21"/>
        </w:rPr>
        <w:t>   Credit union members get</w:t>
      </w:r>
      <w:r>
        <w:rPr>
          <w:rFonts w:ascii="Arial" w:hAnsi="Arial" w:cs="Arial"/>
          <w:b/>
          <w:bCs/>
          <w:sz w:val="21"/>
          <w:szCs w:val="21"/>
        </w:rPr>
        <w:t xml:space="preserve"> $200 when you switch to Sprint</w:t>
      </w:r>
      <w:r>
        <w:rPr>
          <w:rFonts w:ascii="Arial" w:hAnsi="Arial" w:cs="Arial"/>
          <w:sz w:val="21"/>
          <w:szCs w:val="21"/>
        </w:rPr>
        <w:t>! Plus, $100 Annual Loyalty Cash Rewards</w:t>
      </w:r>
      <w:r>
        <w:rPr>
          <w:rFonts w:ascii="Arial" w:hAnsi="Arial" w:cs="Arial"/>
          <w:b/>
          <w:bCs/>
          <w:sz w:val="21"/>
          <w:szCs w:val="21"/>
        </w:rPr>
        <w:t xml:space="preserve"> </w:t>
      </w:r>
      <w:r>
        <w:rPr>
          <w:rFonts w:ascii="Arial" w:hAnsi="Arial" w:cs="Arial"/>
          <w:sz w:val="21"/>
          <w:szCs w:val="21"/>
        </w:rPr>
        <w:t xml:space="preserve">and </w:t>
      </w:r>
      <w:r>
        <w:rPr>
          <w:rFonts w:ascii="Arial" w:hAnsi="Arial" w:cs="Arial"/>
          <w:b/>
          <w:bCs/>
          <w:sz w:val="21"/>
          <w:szCs w:val="21"/>
        </w:rPr>
        <w:t xml:space="preserve">25% off select accessories </w:t>
      </w:r>
      <w:r>
        <w:rPr>
          <w:rFonts w:ascii="Arial" w:hAnsi="Arial" w:cs="Arial"/>
          <w:sz w:val="21"/>
          <w:szCs w:val="21"/>
        </w:rPr>
        <w:t>in Sprint retail stores</w:t>
      </w:r>
      <w:r>
        <w:rPr>
          <w:rFonts w:ascii="Arial" w:hAnsi="Arial" w:cs="Arial"/>
          <w:b/>
          <w:bCs/>
          <w:sz w:val="21"/>
          <w:szCs w:val="21"/>
        </w:rPr>
        <w:t>.</w:t>
      </w:r>
      <w:r>
        <w:rPr>
          <w:rFonts w:ascii="Arial" w:hAnsi="Arial" w:cs="Arial"/>
          <w:b/>
          <w:bCs/>
          <w:sz w:val="21"/>
          <w:szCs w:val="21"/>
        </w:rPr>
        <w:br/>
      </w:r>
      <w:r>
        <w:rPr>
          <w:rFonts w:ascii="Arial" w:hAnsi="Arial" w:cs="Arial"/>
          <w:color w:val="0F92CF"/>
          <w:sz w:val="21"/>
          <w:szCs w:val="21"/>
        </w:rPr>
        <w:t>»</w:t>
      </w:r>
      <w:r>
        <w:rPr>
          <w:rFonts w:ascii="Arial" w:hAnsi="Arial" w:cs="Arial"/>
          <w:sz w:val="21"/>
          <w:szCs w:val="21"/>
        </w:rPr>
        <w:t xml:space="preserve">   Credit union membership also saves you </w:t>
      </w:r>
      <w:r>
        <w:rPr>
          <w:rFonts w:ascii="Arial" w:hAnsi="Arial" w:cs="Arial"/>
          <w:b/>
          <w:bCs/>
          <w:sz w:val="21"/>
          <w:szCs w:val="21"/>
        </w:rPr>
        <w:t>up to $15 on TurboTax</w:t>
      </w:r>
      <w:r>
        <w:rPr>
          <w:rFonts w:ascii="Arial" w:hAnsi="Arial" w:cs="Arial"/>
          <w:sz w:val="21"/>
          <w:szCs w:val="21"/>
        </w:rPr>
        <w:t xml:space="preserve"> federal products.</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Members save on </w:t>
      </w:r>
      <w:r>
        <w:rPr>
          <w:rStyle w:val="Strong"/>
          <w:rFonts w:ascii="Arial" w:hAnsi="Arial" w:cs="Arial"/>
          <w:sz w:val="21"/>
          <w:szCs w:val="21"/>
        </w:rPr>
        <w:t>SimpliSafe</w:t>
      </w:r>
      <w:r>
        <w:rPr>
          <w:rFonts w:ascii="Arial" w:hAnsi="Arial" w:cs="Arial"/>
          <w:sz w:val="21"/>
          <w:szCs w:val="21"/>
        </w:rPr>
        <w:t>, the #1 expert pick for home security.</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Save 30% on premium identity protection from </w:t>
      </w:r>
      <w:r>
        <w:rPr>
          <w:rStyle w:val="Strong"/>
          <w:rFonts w:ascii="Arial" w:hAnsi="Arial" w:cs="Arial"/>
          <w:sz w:val="21"/>
          <w:szCs w:val="21"/>
        </w:rPr>
        <w:t>Financial Lock</w:t>
      </w:r>
      <w:r>
        <w:rPr>
          <w:rFonts w:ascii="Arial" w:hAnsi="Arial" w:cs="Arial"/>
          <w:sz w:val="21"/>
          <w:szCs w:val="21"/>
        </w:rPr>
        <w:t>.</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Save on car maintenance + get $10 off your first service using </w:t>
      </w:r>
      <w:r>
        <w:rPr>
          <w:rStyle w:val="Strong"/>
          <w:rFonts w:ascii="Arial" w:hAnsi="Arial" w:cs="Arial"/>
          <w:sz w:val="21"/>
          <w:szCs w:val="21"/>
        </w:rPr>
        <w:t>CarAdvise</w:t>
      </w:r>
      <w:r>
        <w:rPr>
          <w:rFonts w:ascii="Arial" w:hAnsi="Arial" w:cs="Arial"/>
          <w:sz w:val="21"/>
          <w:szCs w:val="21"/>
        </w:rPr>
        <w:t>.</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w:t>
      </w:r>
      <w:r>
        <w:rPr>
          <w:rFonts w:ascii="Arial" w:hAnsi="Arial" w:cs="Arial"/>
          <w:color w:val="000000"/>
          <w:sz w:val="21"/>
          <w:szCs w:val="21"/>
        </w:rPr>
        <w:t>Northeast Nebraska Federal Credit Union </w:t>
      </w:r>
      <w:r>
        <w:rPr>
          <w:rFonts w:ascii="Arial" w:hAnsi="Arial" w:cs="Arial"/>
          <w:sz w:val="21"/>
          <w:szCs w:val="21"/>
        </w:rPr>
        <w:t xml:space="preserve">members can save big with an exclusive discount from the </w:t>
      </w:r>
      <w:r>
        <w:rPr>
          <w:rStyle w:val="Strong"/>
          <w:rFonts w:ascii="Arial" w:hAnsi="Arial" w:cs="Arial"/>
          <w:sz w:val="21"/>
          <w:szCs w:val="21"/>
        </w:rPr>
        <w:t>TruStage Home &amp; Auto Insurance Program</w:t>
      </w:r>
      <w:r>
        <w:rPr>
          <w:rFonts w:ascii="Arial" w:hAnsi="Arial" w:cs="Arial"/>
          <w:sz w:val="21"/>
          <w:szCs w:val="21"/>
        </w:rPr>
        <w:t>.</w:t>
      </w:r>
    </w:p>
    <w:p w14:paraId="41C20FFF" w14:textId="45453BDE" w:rsidR="00B24F0F" w:rsidRDefault="00B24F0F" w:rsidP="00B24F0F">
      <w:pPr>
        <w:pStyle w:val="NormalWeb"/>
        <w:rPr>
          <w:rFonts w:ascii="Arial" w:hAnsi="Arial" w:cs="Arial"/>
          <w:sz w:val="21"/>
          <w:szCs w:val="21"/>
        </w:rPr>
      </w:pPr>
      <w:r w:rsidRPr="00B24F0F">
        <w:rPr>
          <w:noProof/>
          <w:sz w:val="20"/>
          <w:szCs w:val="20"/>
        </w:rPr>
        <mc:AlternateContent>
          <mc:Choice Requires="wps">
            <w:drawing>
              <wp:anchor distT="0" distB="0" distL="91440" distR="91440" simplePos="0" relativeHeight="251711488" behindDoc="0" locked="0" layoutInCell="1" allowOverlap="1" wp14:anchorId="6314C464" wp14:editId="567B7A63">
                <wp:simplePos x="0" y="0"/>
                <wp:positionH relativeFrom="margin">
                  <wp:align>right</wp:align>
                </wp:positionH>
                <wp:positionV relativeFrom="page">
                  <wp:posOffset>7172325</wp:posOffset>
                </wp:positionV>
                <wp:extent cx="6858000" cy="11811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181100"/>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488.8pt;margin-top:564.75pt;width:540pt;height:93pt;z-index:251711488;visibility:visible;mso-wrap-style:square;mso-width-percent:1000;mso-height-percent:0;mso-wrap-distance-left:7.2pt;mso-wrap-distance-top:0;mso-wrap-distance-right:7.2pt;mso-wrap-distance-bottom:0;mso-position-horizontal:right;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ZQAAAABSZ2h0bG9uZwAABd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GOEJJTQQMAAAAAB3mAAAAAQAA&#10;AKAAAAB4AAAB4AAA4QAAAB3KABg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5LTA0LTMwVDA3OjM5OjMzLTA3OjAwPC94YXA6Q3JlYXRl&#10;RGF0ZT4KICAgICAgICAgPHhhcDpNb2RpZnlEYXRlPjIwMDktMDQtMzBUMDc6Mzk6MzMtMDc6MDA8&#10;L3hhcDpNb2RpZnlEYXRlPgogICAgICAgICA8eGFwOk1ldGFkYXRhRGF0ZT4yMDA5LTA0LTMwVDA3&#10;OjM5OjMzLTA3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MTUwMDAwMC8xMDAw&#10;MDwvdGlmZjpYUmVzb2x1dGlvbj4KICAgICAgICAgPHRpZmY6WVJlc29sdXRpb24+MTUw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" stroked="f" strokeweight="4pt">
                <v:fill r:id="rId10" o:title="" recolor="t" rotate="t" type="tile"/>
                <v:stroke linestyle="thinThick"/>
                <v:imagedata recolortarget="#5c5c5f"/>
                <v:textbox inset="14.4pt,14.4pt,14.4pt,14.4pt">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v:textbox>
                <w10:wrap type="square" anchorx="margin" anchory="page"/>
              </v:rect>
            </w:pict>
          </mc:Fallback>
        </mc:AlternateContent>
      </w:r>
      <w:r w:rsidRPr="00B24F0F">
        <w:rPr>
          <w:rFonts w:ascii="Arial" w:hAnsi="Arial" w:cs="Arial"/>
          <w:sz w:val="20"/>
          <w:szCs w:val="20"/>
        </w:rPr>
        <w:t>Learn all about how your Northeast Nebraska Federal Credit Union</w:t>
      </w:r>
      <w:r w:rsidRPr="00B24F0F">
        <w:rPr>
          <w:rFonts w:ascii="Arial" w:hAnsi="Arial" w:cs="Arial"/>
          <w:color w:val="EC008B"/>
          <w:sz w:val="20"/>
          <w:szCs w:val="20"/>
        </w:rPr>
        <w:t> </w:t>
      </w:r>
      <w:r w:rsidRPr="00B24F0F">
        <w:rPr>
          <w:rFonts w:ascii="Arial" w:hAnsi="Arial" w:cs="Arial"/>
          <w:sz w:val="20"/>
          <w:szCs w:val="20"/>
        </w:rPr>
        <w:t xml:space="preserve">membership gets you all these exclusive savings and more at </w:t>
      </w:r>
      <w:hyperlink r:id="rId14" w:history="1">
        <w:r w:rsidRPr="00B24F0F">
          <w:rPr>
            <w:rStyle w:val="Hyperlink"/>
            <w:rFonts w:ascii="Arial" w:hAnsi="Arial" w:cs="Arial"/>
            <w:sz w:val="20"/>
            <w:szCs w:val="20"/>
          </w:rPr>
          <w:t>LoveMyCreditUnion.org</w:t>
        </w:r>
      </w:hyperlink>
      <w:r w:rsidRPr="00B24F0F">
        <w:rPr>
          <w:rFonts w:ascii="Arial" w:hAnsi="Arial" w:cs="Arial"/>
          <w:sz w:val="20"/>
          <w:szCs w:val="20"/>
        </w:rPr>
        <w:t>. Check them out and start enjoying credit union member benefits you never knew you had.</w:t>
      </w:r>
      <w:r>
        <w:rPr>
          <w:rFonts w:ascii="Arial" w:hAnsi="Arial" w:cs="Arial"/>
          <w:sz w:val="21"/>
          <w:szCs w:val="21"/>
        </w:rPr>
        <w:br/>
      </w:r>
      <w:r>
        <w:rPr>
          <w:rFonts w:ascii="Arial" w:hAnsi="Arial" w:cs="Arial"/>
          <w:sz w:val="15"/>
          <w:szCs w:val="15"/>
        </w:rPr>
        <w:t>Limited time offers. Activ. Fee: Up to $30/line. Credit approval req. Cash Reward Offers: Phone lines only w/ 1 line on Unlimited Plus or Unlimited Premium plan. Avail. for eligible credit union members &amp; member employees. $100/line, max 2 lines. Req. activ. at point of sale. Excl. prepaid &amp; ports made between Sprint or related entities.  Limit 1 Sprint Perks Corp ID per acct. No add’l. discounts apply. Loyalty Reward: $100/acct./yr. when acct. remains active and in good standing each yr. Transfer Reward: Existing Sprint customers who validate or transfer to the Sprint Cash Reward Program are eligible for a $100/acct./yr. deposit on 12 mo. anniversary. Deposit: Cash Reward issued by CU Solutions Group. Sprint acct. must remain active and in good standing for 31 days to receive Cash Reward. Allow 8-10 wks. for Cash Reward to be deposited to your Credit Union acct. If the Cash Reward does not appear after 10 wks., visit lovemycreditunion.org/reward-tracker. Satisfaction Guarantee: Call us to deactivate &amp; return to place of purch. with complete, undamaged phone/device &amp; receipt w/in 30 days of activ. We'll refund your phone/device cost, svc. charges &amp; activ. fee. Excl. int'l. usage not incl. in plan, prem. content &amp; 3rd party billing. We'll refund your phone/device cost. Sprint dealer may impose add'l. fees. A $45 restocking fee may apply. Visit sprint.com/returns. Other Terms: Offer/coverage not avail. everywhere or for all phones/networks. May not be combinable with other offers.  Accounts that cancel lines within 30 days of activating on promo pricing may void savings. Offer, terms, restrictions, &amp; options subject to change &amp; may be modified, discontinued, or terminated at any time without notice. Restrictions apply. © 2019 Sprint. All rights reserved. Sprint &amp; the logo are trademarks of Sprint. Other marks are the property of their respective owners.</w:t>
      </w:r>
    </w:p>
    <w:p w14:paraId="6174DB23" w14:textId="32158AAD" w:rsidR="0061323C" w:rsidRPr="0061323C" w:rsidRDefault="00B24F0F" w:rsidP="00B24F0F">
      <w:pPr>
        <w:rPr>
          <w:sz w:val="20"/>
          <w:szCs w:val="20"/>
        </w:rPr>
      </w:pPr>
      <w:r w:rsidRPr="00B24F0F">
        <w:rPr>
          <w:caps/>
          <w:noProof/>
          <w:color w:val="FF0000"/>
          <w:spacing w:val="12"/>
          <w:sz w:val="20"/>
          <w:szCs w:val="20"/>
          <w:lang w:eastAsia="en-US"/>
        </w:rPr>
        <mc:AlternateContent>
          <mc:Choice Requires="wps">
            <w:drawing>
              <wp:anchor distT="91440" distB="91440" distL="91440" distR="91440" simplePos="0" relativeHeight="251703296" behindDoc="0" locked="0" layoutInCell="1" allowOverlap="1" wp14:anchorId="4AB924F4" wp14:editId="7F75EA7B">
                <wp:simplePos x="0" y="0"/>
                <wp:positionH relativeFrom="margin">
                  <wp:align>center</wp:align>
                </wp:positionH>
                <wp:positionV relativeFrom="margin">
                  <wp:posOffset>7715250</wp:posOffset>
                </wp:positionV>
                <wp:extent cx="4848225" cy="145605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45605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5"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B924F4" id="_x0000_s1033" style="position:absolute;left:0;text-align:left;margin-left:0;margin-top:607.5pt;width:381.75pt;height:114.6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" fillcolor="#46464a [3215]" strokecolor="#46464a [3215]" strokeweight="6pt">
                <v:stroke linestyle="thinThick"/>
                <v:textbox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6"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p w14:paraId="391851D1" w14:textId="7BB03606" w:rsidR="00412D00" w:rsidRDefault="00412D00" w:rsidP="00CA55CC">
      <w:pPr>
        <w:pStyle w:val="BodyText"/>
        <w:kinsoku w:val="0"/>
        <w:overflowPunct w:val="0"/>
        <w:spacing w:before="8"/>
      </w:pPr>
    </w:p>
    <w:p w14:paraId="73D51B9A" w14:textId="191D0860" w:rsidR="00EF0EA9" w:rsidRPr="00EF0EA9" w:rsidRDefault="00EF0EA9" w:rsidP="00EF0EA9">
      <w:pPr>
        <w:spacing w:after="0"/>
        <w:jc w:val="center"/>
        <w:rPr>
          <w:color w:val="FFFFFF" w:themeColor="background1"/>
        </w:rPr>
      </w:pPr>
    </w:p>
    <w:p w14:paraId="75078116" w14:textId="39981A88" w:rsidR="00EF0EA9" w:rsidRDefault="00EF0EA9">
      <w:pPr>
        <w:jc w:val="center"/>
        <w:rPr>
          <w:rFonts w:cs="Helvetica"/>
          <w:color w:val="FF0000"/>
          <w:sz w:val="12"/>
          <w:szCs w:val="12"/>
        </w:rPr>
      </w:pPr>
    </w:p>
    <w:p w14:paraId="48403C1E" w14:textId="40FE7265" w:rsidR="00EF0EA9" w:rsidRDefault="00EF0EA9" w:rsidP="00EF0EA9">
      <w:pPr>
        <w:rPr>
          <w:rFonts w:cs="Helvetica"/>
          <w:sz w:val="12"/>
          <w:szCs w:val="12"/>
        </w:rPr>
      </w:pPr>
    </w:p>
    <w:p w14:paraId="4F10F479" w14:textId="64941B72" w:rsidR="00C31B66" w:rsidRPr="00EF0EA9" w:rsidRDefault="00EF0EA9" w:rsidP="00EF0EA9">
      <w:pPr>
        <w:tabs>
          <w:tab w:val="left" w:pos="1755"/>
        </w:tabs>
        <w:rPr>
          <w:rFonts w:cs="Helvetica"/>
          <w:sz w:val="12"/>
          <w:szCs w:val="12"/>
        </w:rPr>
      </w:pPr>
      <w:r>
        <w:rPr>
          <w:rFonts w:cs="Helvetica"/>
          <w:sz w:val="12"/>
          <w:szCs w:val="12"/>
        </w:rPr>
        <w:tab/>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D7323" w14:textId="77777777" w:rsidR="00CA55CC" w:rsidRDefault="00CA55CC" w:rsidP="00CA55CC">
      <w:pPr>
        <w:spacing w:after="0" w:line="240" w:lineRule="auto"/>
      </w:pPr>
      <w:r>
        <w:separator/>
      </w:r>
    </w:p>
  </w:endnote>
  <w:endnote w:type="continuationSeparator" w:id="0">
    <w:p w14:paraId="5AAFC060" w14:textId="77777777" w:rsidR="00CA55CC" w:rsidRDefault="00CA55CC"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Bold">
    <w:altName w:val="Arial"/>
    <w:charset w:val="00"/>
    <w:family w:val="swiss"/>
    <w:pitch w:val="variable"/>
    <w:sig w:usb0="00000001"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E1611" w14:textId="77777777" w:rsidR="00CA55CC" w:rsidRDefault="00CA55CC" w:rsidP="00CA55CC">
      <w:pPr>
        <w:spacing w:after="0" w:line="240" w:lineRule="auto"/>
      </w:pPr>
      <w:r>
        <w:separator/>
      </w:r>
    </w:p>
  </w:footnote>
  <w:footnote w:type="continuationSeparator" w:id="0">
    <w:p w14:paraId="440B39B9" w14:textId="77777777" w:rsidR="00CA55CC" w:rsidRDefault="00CA55CC"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46177"/>
    <w:rsid w:val="000925B8"/>
    <w:rsid w:val="000F506A"/>
    <w:rsid w:val="0012693B"/>
    <w:rsid w:val="00146440"/>
    <w:rsid w:val="00147C18"/>
    <w:rsid w:val="00151264"/>
    <w:rsid w:val="00170459"/>
    <w:rsid w:val="001A5110"/>
    <w:rsid w:val="001C0F6E"/>
    <w:rsid w:val="001C2DCD"/>
    <w:rsid w:val="00212B5D"/>
    <w:rsid w:val="00232793"/>
    <w:rsid w:val="00254619"/>
    <w:rsid w:val="00263D4A"/>
    <w:rsid w:val="002B542A"/>
    <w:rsid w:val="002E5A9D"/>
    <w:rsid w:val="002F1AA2"/>
    <w:rsid w:val="00325601"/>
    <w:rsid w:val="00363640"/>
    <w:rsid w:val="003A3E55"/>
    <w:rsid w:val="00407D92"/>
    <w:rsid w:val="00412D00"/>
    <w:rsid w:val="00414FD0"/>
    <w:rsid w:val="0044486A"/>
    <w:rsid w:val="004822EC"/>
    <w:rsid w:val="004E6DEF"/>
    <w:rsid w:val="004F3327"/>
    <w:rsid w:val="00500733"/>
    <w:rsid w:val="00500F06"/>
    <w:rsid w:val="00506335"/>
    <w:rsid w:val="00521285"/>
    <w:rsid w:val="00545B2B"/>
    <w:rsid w:val="00587BF7"/>
    <w:rsid w:val="005A25C1"/>
    <w:rsid w:val="005B3A75"/>
    <w:rsid w:val="006028A7"/>
    <w:rsid w:val="0061323C"/>
    <w:rsid w:val="00616478"/>
    <w:rsid w:val="00622096"/>
    <w:rsid w:val="006376A4"/>
    <w:rsid w:val="0066412A"/>
    <w:rsid w:val="00680FCF"/>
    <w:rsid w:val="006C7D41"/>
    <w:rsid w:val="006F5307"/>
    <w:rsid w:val="00751F8F"/>
    <w:rsid w:val="00775804"/>
    <w:rsid w:val="007A7E7A"/>
    <w:rsid w:val="007C76C8"/>
    <w:rsid w:val="007E0366"/>
    <w:rsid w:val="00812E85"/>
    <w:rsid w:val="00821202"/>
    <w:rsid w:val="0085508F"/>
    <w:rsid w:val="00860100"/>
    <w:rsid w:val="00867871"/>
    <w:rsid w:val="00874B8B"/>
    <w:rsid w:val="008879EF"/>
    <w:rsid w:val="00890F20"/>
    <w:rsid w:val="008A6C86"/>
    <w:rsid w:val="008B4F4A"/>
    <w:rsid w:val="008E69E1"/>
    <w:rsid w:val="009928F7"/>
    <w:rsid w:val="009D4E9A"/>
    <w:rsid w:val="009D6BB0"/>
    <w:rsid w:val="009E50B1"/>
    <w:rsid w:val="009F2B21"/>
    <w:rsid w:val="00A02B7D"/>
    <w:rsid w:val="00A23058"/>
    <w:rsid w:val="00A30CE4"/>
    <w:rsid w:val="00A34227"/>
    <w:rsid w:val="00A6575B"/>
    <w:rsid w:val="00AD2C11"/>
    <w:rsid w:val="00AD32B1"/>
    <w:rsid w:val="00AE2851"/>
    <w:rsid w:val="00AE7DDB"/>
    <w:rsid w:val="00B029C6"/>
    <w:rsid w:val="00B208B8"/>
    <w:rsid w:val="00B24F0F"/>
    <w:rsid w:val="00B32E7E"/>
    <w:rsid w:val="00B45969"/>
    <w:rsid w:val="00B50267"/>
    <w:rsid w:val="00B721F1"/>
    <w:rsid w:val="00B90A9B"/>
    <w:rsid w:val="00B960BD"/>
    <w:rsid w:val="00BB481C"/>
    <w:rsid w:val="00BD78F6"/>
    <w:rsid w:val="00BE74BE"/>
    <w:rsid w:val="00C05A66"/>
    <w:rsid w:val="00C071F6"/>
    <w:rsid w:val="00C3120A"/>
    <w:rsid w:val="00C31B66"/>
    <w:rsid w:val="00C519B9"/>
    <w:rsid w:val="00C70ED4"/>
    <w:rsid w:val="00C8633B"/>
    <w:rsid w:val="00C87F53"/>
    <w:rsid w:val="00CA0A82"/>
    <w:rsid w:val="00CA55CC"/>
    <w:rsid w:val="00CE1093"/>
    <w:rsid w:val="00CF57C0"/>
    <w:rsid w:val="00D45A68"/>
    <w:rsid w:val="00D937D8"/>
    <w:rsid w:val="00DD2496"/>
    <w:rsid w:val="00DF6553"/>
    <w:rsid w:val="00E33563"/>
    <w:rsid w:val="00E474E4"/>
    <w:rsid w:val="00E70326"/>
    <w:rsid w:val="00E82B63"/>
    <w:rsid w:val="00E876A9"/>
    <w:rsid w:val="00EC1470"/>
    <w:rsid w:val="00EC696A"/>
    <w:rsid w:val="00ED3C7A"/>
    <w:rsid w:val="00EE5EE4"/>
    <w:rsid w:val="00EF0EA9"/>
    <w:rsid w:val="00F10981"/>
    <w:rsid w:val="00F5643D"/>
    <w:rsid w:val="00F60021"/>
    <w:rsid w:val="00F7243C"/>
    <w:rsid w:val="00F7798E"/>
    <w:rsid w:val="00F80C3B"/>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 w:type="paragraph" w:styleId="NormalWeb">
    <w:name w:val="Normal (Web)"/>
    <w:basedOn w:val="Normal"/>
    <w:uiPriority w:val="99"/>
    <w:unhideWhenUsed/>
    <w:rsid w:val="00B24F0F"/>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0">
    <w:name w:val="basicparagraph"/>
    <w:basedOn w:val="Normal"/>
    <w:rsid w:val="00B24F0F"/>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sprint.lovemycreditunion.org/files/love/1/image/2019_All_Bundle/New_partner_combo_header.jp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lovemycreditunion.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nfc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lson@pivotlending.com" TargetMode="External"/><Relationship Id="rId5" Type="http://schemas.openxmlformats.org/officeDocument/2006/relationships/settings" Target="settings.xml"/><Relationship Id="rId15" Type="http://schemas.openxmlformats.org/officeDocument/2006/relationships/hyperlink" Target="http://www.nnfcu.com"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ovemycreditunion.org/client/love_my_cu/banner/?bid=5366&amp;campid=36&amp;clientid=14965&amp;sid=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83410140-EEED-482E-9F72-325BC3F1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2</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 Klassen</cp:lastModifiedBy>
  <cp:revision>2</cp:revision>
  <cp:lastPrinted>2020-03-24T20:21:00Z</cp:lastPrinted>
  <dcterms:created xsi:type="dcterms:W3CDTF">2020-03-24T20:21:00Z</dcterms:created>
  <dcterms:modified xsi:type="dcterms:W3CDTF">2020-03-24T20:21:00Z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