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6B517" w14:textId="77777777" w:rsidR="00232793" w:rsidRDefault="00545B2B">
      <w:bookmarkStart w:id="0" w:name="_Hlk501548830"/>
      <w:bookmarkEnd w:id="0"/>
      <w:r>
        <w:rPr>
          <w:noProof/>
          <w:lang w:eastAsia="en-US"/>
        </w:rPr>
        <mc:AlternateContent>
          <mc:Choice Requires="wps">
            <w:drawing>
              <wp:anchor distT="0" distB="0" distL="457200" distR="457200" simplePos="0" relativeHeight="251701248" behindDoc="0" locked="0" layoutInCell="1" allowOverlap="1" wp14:anchorId="1A831C2A" wp14:editId="32DC4A6E">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7710F1DC"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601B6B92"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A831C2A"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7710F1DC"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601B6B92"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48202944" wp14:editId="14DBDE3D">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2BD36607" w14:textId="34259941" w:rsidR="00545B2B" w:rsidRPr="00545B2B" w:rsidRDefault="00EE5EE4" w:rsidP="00545B2B">
                            <w:pPr>
                              <w:jc w:val="center"/>
                              <w:rPr>
                                <w:sz w:val="40"/>
                                <w:szCs w:val="40"/>
                              </w:rPr>
                            </w:pPr>
                            <w:r>
                              <w:rPr>
                                <w:sz w:val="40"/>
                                <w:szCs w:val="40"/>
                              </w:rPr>
                              <w:t>Winter</w:t>
                            </w:r>
                            <w:r w:rsidR="00545B2B" w:rsidRPr="00545B2B">
                              <w:rPr>
                                <w:sz w:val="40"/>
                                <w:szCs w:val="40"/>
                              </w:rPr>
                              <w:t xml:space="preserve"> 201</w:t>
                            </w:r>
                            <w:r w:rsidR="00556308">
                              <w:rPr>
                                <w:sz w:val="40"/>
                                <w:szCs w:val="40"/>
                              </w:rPr>
                              <w:t>9</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48202944"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" stroked="f" strokeweight="1.5pt">
                <v:fill r:id="rId8" o:title="" recolor="t" rotate="t" type="tile"/>
                <v:imagedata recolortarget="#4f4f53 [3058]"/>
                <v:textbox>
                  <w:txbxContent>
                    <w:p w14:paraId="2BD36607" w14:textId="34259941" w:rsidR="00545B2B" w:rsidRPr="00545B2B" w:rsidRDefault="00EE5EE4" w:rsidP="00545B2B">
                      <w:pPr>
                        <w:jc w:val="center"/>
                        <w:rPr>
                          <w:sz w:val="40"/>
                          <w:szCs w:val="40"/>
                        </w:rPr>
                      </w:pPr>
                      <w:r>
                        <w:rPr>
                          <w:sz w:val="40"/>
                          <w:szCs w:val="40"/>
                        </w:rPr>
                        <w:t>Winter</w:t>
                      </w:r>
                      <w:r w:rsidR="00545B2B" w:rsidRPr="00545B2B">
                        <w:rPr>
                          <w:sz w:val="40"/>
                          <w:szCs w:val="40"/>
                        </w:rPr>
                        <w:t xml:space="preserve"> 201</w:t>
                      </w:r>
                      <w:r w:rsidR="00556308">
                        <w:rPr>
                          <w:sz w:val="40"/>
                          <w:szCs w:val="40"/>
                        </w:rPr>
                        <w:t>9</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51E9770B" wp14:editId="0488B345">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0FB59D67"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1E9770B"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0FB59D67" w14:textId="77777777" w:rsidR="00232793" w:rsidRDefault="00232793">
                      <w:pPr>
                        <w:jc w:val="center"/>
                      </w:pPr>
                    </w:p>
                  </w:txbxContent>
                </v:textbox>
                <w10:wrap type="topAndBottom" anchorx="margin" anchory="margin"/>
              </v:rect>
            </w:pict>
          </mc:Fallback>
        </mc:AlternateContent>
      </w:r>
    </w:p>
    <w:p w14:paraId="361E28FE" w14:textId="77777777" w:rsidR="00232793" w:rsidRDefault="00232793">
      <w:pPr>
        <w:sectPr w:rsidR="00232793" w:rsidSect="00ED24E4">
          <w:type w:val="continuous"/>
          <w:pgSz w:w="12240" w:h="15840" w:code="1"/>
          <w:pgMar w:top="720" w:right="720" w:bottom="720" w:left="720" w:header="720" w:footer="720" w:gutter="0"/>
          <w:cols w:space="720"/>
          <w:docGrid w:linePitch="360"/>
        </w:sectPr>
      </w:pPr>
    </w:p>
    <w:p w14:paraId="3E1778DB" w14:textId="77777777" w:rsidR="001C0F6E" w:rsidRPr="00EC1470" w:rsidRDefault="001C0F6E" w:rsidP="001C0F6E">
      <w:pPr>
        <w:pStyle w:val="Subtitle"/>
        <w:spacing w:after="0"/>
        <w:rPr>
          <w:sz w:val="32"/>
          <w:szCs w:val="32"/>
          <w:u w:val="single"/>
        </w:rPr>
        <w:sectPr w:rsidR="001C0F6E" w:rsidRPr="00EC1470">
          <w:type w:val="continuous"/>
          <w:pgSz w:w="12240" w:h="15840"/>
          <w:pgMar w:top="1080" w:right="1080" w:bottom="1080" w:left="1080" w:header="720" w:footer="720" w:gutter="0"/>
          <w:cols w:space="720"/>
          <w:docGrid w:linePitch="360"/>
        </w:sectPr>
      </w:pPr>
      <w:r>
        <w:rPr>
          <w:sz w:val="32"/>
          <w:szCs w:val="32"/>
          <w:u w:val="single"/>
        </w:rPr>
        <w:t>BOARD OF DIRECTORS SEEKING VOLUNTEERS</w:t>
      </w:r>
      <w:r w:rsidRPr="00EC1470">
        <w:rPr>
          <w:sz w:val="32"/>
          <w:szCs w:val="32"/>
          <w:u w:val="single"/>
        </w:rPr>
        <w:t xml:space="preserve"> </w:t>
      </w:r>
    </w:p>
    <w:p w14:paraId="25844892" w14:textId="6CC25737" w:rsidR="001C0F6E" w:rsidRPr="007E0366" w:rsidRDefault="001C0F6E" w:rsidP="001C0F6E">
      <w:pPr>
        <w:rPr>
          <w:b/>
          <w:sz w:val="28"/>
          <w:szCs w:val="28"/>
        </w:rPr>
      </w:pPr>
      <w:r>
        <w:t xml:space="preserve">The Board of Directors is actively seeking volunteers!  We are still trying to find </w:t>
      </w:r>
      <w:r w:rsidRPr="007E0366">
        <w:rPr>
          <w:b/>
          <w:sz w:val="28"/>
          <w:szCs w:val="28"/>
        </w:rPr>
        <w:t>two</w:t>
      </w:r>
      <w:r>
        <w:t xml:space="preserve"> more members to join the Supervisory Committee.  For more details please contact any Board of Director or the Credit Union.  </w:t>
      </w:r>
      <w:r w:rsidRPr="007E0366">
        <w:rPr>
          <w:b/>
          <w:sz w:val="28"/>
          <w:szCs w:val="28"/>
        </w:rPr>
        <w:t>We need to fill these vacancies IMMEDIATELY!!!!!</w:t>
      </w:r>
    </w:p>
    <w:p w14:paraId="5EE0C8CD" w14:textId="77777777" w:rsidR="00232793" w:rsidRPr="00BB481C" w:rsidRDefault="00860100">
      <w:pPr>
        <w:pStyle w:val="Heading1"/>
        <w:rPr>
          <w:u w:val="single"/>
        </w:rPr>
      </w:pPr>
      <w:r>
        <w:rPr>
          <w:u w:val="single"/>
        </w:rPr>
        <w:t>Annual Meeting</w:t>
      </w:r>
    </w:p>
    <w:p w14:paraId="7084506A" w14:textId="5289B211" w:rsidR="00C70ED4" w:rsidRPr="00E82B63" w:rsidRDefault="00F7243C" w:rsidP="00E82B63">
      <w:pPr>
        <w:pStyle w:val="Subtitle"/>
        <w:jc w:val="left"/>
        <w:rPr>
          <w:sz w:val="22"/>
          <w:szCs w:val="22"/>
        </w:rPr>
        <w:sectPr w:rsidR="00C70ED4" w:rsidRPr="00E82B63">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78166D4C" wp14:editId="0F6BF925">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761134093"/>
                              <w:temporary/>
                              <w:showingPlcHdr/>
                            </w:sdtPr>
                            <w:sdtEndPr>
                              <w:rPr>
                                <w:rStyle w:val="Strong"/>
                                <w:b/>
                                <w:bCs/>
                              </w:rPr>
                            </w:sdtEndPr>
                            <w:sdtContent>
                              <w:p w14:paraId="218891CD"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78166D4C" id="AutoShape 11" o:spid="_x0000_s1029" style="position:absolute;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" fillcolor="white [3212]" strokecolor="#6f6f74 [3204]" strokeweight="4.5pt">
                <v:stroke linestyle="thinThick"/>
                <v:textbox style="mso-fit-shape-to-text:t" inset="9.36pt,5.76pt,9.36pt,2.88pt">
                  <w:txbxContent>
                    <w:sdt>
                      <w:sdtPr>
                        <w:id w:val="-1761134093"/>
                        <w:temporary/>
                        <w:showingPlcHdr/>
                      </w:sdtPr>
                      <w:sdtEndPr>
                        <w:rPr>
                          <w:rStyle w:val="Strong"/>
                          <w:b/>
                          <w:bCs/>
                        </w:rPr>
                      </w:sdtEndPr>
                      <w:sdtContent>
                        <w:p w14:paraId="218891CD"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8E69E1" w:rsidRPr="00E82B63">
        <w:rPr>
          <w:sz w:val="22"/>
          <w:szCs w:val="22"/>
        </w:rPr>
        <w:t>Northea</w:t>
      </w:r>
      <w:r w:rsidR="00B029C6" w:rsidRPr="00E82B63">
        <w:rPr>
          <w:sz w:val="22"/>
          <w:szCs w:val="22"/>
        </w:rPr>
        <w:t xml:space="preserve">st Nebraska Federal Credit Union will be </w:t>
      </w:r>
      <w:r w:rsidR="00860100">
        <w:rPr>
          <w:sz w:val="22"/>
          <w:szCs w:val="22"/>
        </w:rPr>
        <w:t>holding our 5</w:t>
      </w:r>
      <w:r w:rsidR="00556308">
        <w:rPr>
          <w:sz w:val="22"/>
          <w:szCs w:val="22"/>
        </w:rPr>
        <w:t>7</w:t>
      </w:r>
      <w:r w:rsidR="00860100" w:rsidRPr="00860100">
        <w:rPr>
          <w:sz w:val="22"/>
          <w:szCs w:val="22"/>
          <w:vertAlign w:val="superscript"/>
        </w:rPr>
        <w:t>th</w:t>
      </w:r>
      <w:r w:rsidR="00860100">
        <w:rPr>
          <w:sz w:val="22"/>
          <w:szCs w:val="22"/>
        </w:rPr>
        <w:t xml:space="preserve"> Annual Meeting on Saturday, </w:t>
      </w:r>
      <w:r w:rsidR="00860100" w:rsidRPr="00C35EA6">
        <w:rPr>
          <w:sz w:val="22"/>
          <w:szCs w:val="22"/>
        </w:rPr>
        <w:t>March 2</w:t>
      </w:r>
      <w:r w:rsidR="00F47533" w:rsidRPr="00C35EA6">
        <w:rPr>
          <w:sz w:val="22"/>
          <w:szCs w:val="22"/>
        </w:rPr>
        <w:t>3</w:t>
      </w:r>
      <w:r w:rsidR="00860100" w:rsidRPr="00C35EA6">
        <w:rPr>
          <w:sz w:val="22"/>
          <w:szCs w:val="22"/>
        </w:rPr>
        <w:t>, 201</w:t>
      </w:r>
      <w:r w:rsidR="00AD3DFE" w:rsidRPr="00C35EA6">
        <w:rPr>
          <w:sz w:val="22"/>
          <w:szCs w:val="22"/>
        </w:rPr>
        <w:t>9</w:t>
      </w:r>
      <w:r w:rsidR="00860100">
        <w:rPr>
          <w:sz w:val="22"/>
          <w:szCs w:val="22"/>
        </w:rPr>
        <w:t xml:space="preserve">.  </w:t>
      </w:r>
      <w:r w:rsidR="007E0366">
        <w:rPr>
          <w:sz w:val="22"/>
          <w:szCs w:val="22"/>
        </w:rPr>
        <w:t>Again,</w:t>
      </w:r>
      <w:r w:rsidR="00860100">
        <w:rPr>
          <w:sz w:val="22"/>
          <w:szCs w:val="22"/>
        </w:rPr>
        <w:t xml:space="preserve"> this year it will be held at the </w:t>
      </w:r>
      <w:r w:rsidR="00860100" w:rsidRPr="001B6866">
        <w:rPr>
          <w:sz w:val="22"/>
          <w:szCs w:val="22"/>
        </w:rPr>
        <w:t>VFW</w:t>
      </w:r>
      <w:r w:rsidR="007E0366">
        <w:rPr>
          <w:sz w:val="22"/>
          <w:szCs w:val="22"/>
        </w:rPr>
        <w:t xml:space="preserve"> in Norfolk</w:t>
      </w:r>
      <w:r w:rsidR="00860100">
        <w:rPr>
          <w:sz w:val="22"/>
          <w:szCs w:val="22"/>
        </w:rPr>
        <w:t xml:space="preserve"> with social hour starting at 5:30 pm </w:t>
      </w:r>
      <w:r w:rsidR="007E0366">
        <w:rPr>
          <w:sz w:val="22"/>
          <w:szCs w:val="22"/>
        </w:rPr>
        <w:t>and dinner</w:t>
      </w:r>
      <w:r w:rsidR="00860100">
        <w:rPr>
          <w:sz w:val="22"/>
          <w:szCs w:val="22"/>
        </w:rPr>
        <w:t xml:space="preserve"> at 6 pm.  </w:t>
      </w:r>
      <w:r w:rsidR="00860100" w:rsidRPr="001B6866">
        <w:rPr>
          <w:sz w:val="22"/>
          <w:szCs w:val="22"/>
        </w:rPr>
        <w:t>Watch for more details regarding the meal and ticket prices</w:t>
      </w:r>
      <w:r w:rsidR="001B6866">
        <w:rPr>
          <w:sz w:val="22"/>
          <w:szCs w:val="22"/>
        </w:rPr>
        <w:t xml:space="preserve"> at the Credit Union</w:t>
      </w:r>
      <w:r w:rsidR="00860100" w:rsidRPr="001B6866">
        <w:rPr>
          <w:sz w:val="22"/>
          <w:szCs w:val="22"/>
        </w:rPr>
        <w:t>.  Come join us for a night of food, fun and prizes!!!!</w:t>
      </w:r>
    </w:p>
    <w:p w14:paraId="1F0DDA96" w14:textId="77777777" w:rsidR="001C0F6E" w:rsidRPr="00BB481C" w:rsidRDefault="008879EF"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br/>
      </w:r>
      <w:r w:rsidR="001C0F6E">
        <w:rPr>
          <w:sz w:val="32"/>
          <w:szCs w:val="32"/>
          <w:u w:val="single"/>
        </w:rPr>
        <w:t>TAX SEASON</w:t>
      </w:r>
      <w:r w:rsidR="001C0F6E" w:rsidRPr="00EC1470">
        <w:rPr>
          <w:sz w:val="32"/>
          <w:szCs w:val="32"/>
          <w:u w:val="single"/>
        </w:rPr>
        <w:t xml:space="preserve"> </w:t>
      </w:r>
    </w:p>
    <w:p w14:paraId="71876B81" w14:textId="2C92B383" w:rsidR="001C0F6E" w:rsidRDefault="001C0F6E" w:rsidP="001C0F6E">
      <w:pPr>
        <w:sectPr w:rsidR="001C0F6E" w:rsidSect="00C70ED4">
          <w:type w:val="continuous"/>
          <w:pgSz w:w="12240" w:h="15840"/>
          <w:pgMar w:top="1080" w:right="1080" w:bottom="1080" w:left="1080" w:header="720" w:footer="720" w:gutter="0"/>
          <w:cols w:space="432"/>
          <w:docGrid w:linePitch="360"/>
        </w:sectPr>
      </w:pPr>
      <w:r>
        <w:t xml:space="preserve">As tax season is rapidly approaching, do not forget that there are discounts for Credit Union Members!  Go to </w:t>
      </w:r>
      <w:r w:rsidRPr="001C0F6E">
        <w:rPr>
          <w:b/>
          <w:u w:val="single"/>
        </w:rPr>
        <w:t>lovemycreditunion.org</w:t>
      </w:r>
      <w:r>
        <w:t>, click on the Turbo Tax link, pick Nebraska, pick Northeast Nebraska Federal Credit Union, and find the Turbo Tax Product that best fits you!  Remember i</w:t>
      </w:r>
      <w:r w:rsidR="00F47533">
        <w:t>f</w:t>
      </w:r>
      <w:r>
        <w:t xml:space="preserve"> you sign up for direct deposit the Credit Union’s </w:t>
      </w:r>
      <w:r w:rsidRPr="001C0F6E">
        <w:rPr>
          <w:b/>
        </w:rPr>
        <w:t>routing number is 304982772</w:t>
      </w:r>
      <w:r>
        <w:t>.</w:t>
      </w:r>
    </w:p>
    <w:p w14:paraId="73342AD9" w14:textId="77777777" w:rsidR="00860100" w:rsidRPr="00BB481C" w:rsidRDefault="00860100" w:rsidP="00860100">
      <w:pPr>
        <w:pStyle w:val="Heading1"/>
        <w:rPr>
          <w:u w:val="single"/>
        </w:rPr>
      </w:pPr>
      <w:r w:rsidRPr="00BB481C">
        <w:rPr>
          <w:u w:val="single"/>
        </w:rPr>
        <w:t>s</w:t>
      </w:r>
      <w:r>
        <w:rPr>
          <w:u w:val="single"/>
        </w:rPr>
        <w:t>HRED DAY</w:t>
      </w:r>
    </w:p>
    <w:p w14:paraId="1C6FAEB0" w14:textId="77777777" w:rsidR="00860100" w:rsidRDefault="00860100" w:rsidP="00860100">
      <w:pPr>
        <w:pStyle w:val="Subtitle"/>
        <w:jc w:val="left"/>
        <w:rPr>
          <w:sz w:val="22"/>
          <w:szCs w:val="22"/>
        </w:rPr>
      </w:pPr>
      <w:r>
        <w:rPr>
          <w:noProof/>
          <w:lang w:eastAsia="en-US"/>
        </w:rPr>
        <mc:AlternateContent>
          <mc:Choice Requires="wps">
            <w:drawing>
              <wp:anchor distT="91440" distB="91440" distL="91440" distR="91440" simplePos="0" relativeHeight="251705344" behindDoc="0" locked="0" layoutInCell="1" allowOverlap="1" wp14:anchorId="3C41AFB9" wp14:editId="3EFF1749">
                <wp:simplePos x="0" y="0"/>
                <wp:positionH relativeFrom="margin">
                  <wp:posOffset>-4410075</wp:posOffset>
                </wp:positionH>
                <wp:positionV relativeFrom="margin">
                  <wp:posOffset>2171065</wp:posOffset>
                </wp:positionV>
                <wp:extent cx="3089910" cy="1345565"/>
                <wp:effectExtent l="19050" t="19050" r="27305" b="17526"/>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399176741"/>
                              <w:temporary/>
                              <w:showingPlcHdr/>
                            </w:sdtPr>
                            <w:sdtEndPr>
                              <w:rPr>
                                <w:rStyle w:val="Strong"/>
                                <w:b/>
                                <w:bCs/>
                              </w:rPr>
                            </w:sdtEndPr>
                            <w:sdtContent>
                              <w:p w14:paraId="45E8A85E"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3C41AFB9" id="_x0000_s1030" style="position:absolute;margin-left:-347.25pt;margin-top:170.95pt;width:243.3pt;height:105.95pt;z-index:251705344;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" fillcolor="white [3212]" strokecolor="#6f6f74 [3204]" strokeweight="4.5pt">
                <v:stroke linestyle="thinThick"/>
                <v:textbox style="mso-fit-shape-to-text:t" inset="9.36pt,5.76pt,9.36pt,2.88pt">
                  <w:txbxContent>
                    <w:sdt>
                      <w:sdtPr>
                        <w:id w:val="399176741"/>
                        <w:temporary/>
                        <w:showingPlcHdr/>
                      </w:sdtPr>
                      <w:sdtEndPr>
                        <w:rPr>
                          <w:rStyle w:val="Strong"/>
                          <w:b/>
                          <w:bCs/>
                        </w:rPr>
                      </w:sdtEndPr>
                      <w:sdtContent>
                        <w:p w14:paraId="45E8A85E"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Pr="00E82B63">
        <w:rPr>
          <w:sz w:val="22"/>
          <w:szCs w:val="22"/>
        </w:rPr>
        <w:t xml:space="preserve">Northeast Nebraska Federal Credit Union will be </w:t>
      </w:r>
      <w:r w:rsidR="00AD3DFE">
        <w:rPr>
          <w:sz w:val="22"/>
          <w:szCs w:val="22"/>
        </w:rPr>
        <w:t>having our annual Shred Day in the Spring again!</w:t>
      </w:r>
      <w:r w:rsidRPr="00E82B63">
        <w:rPr>
          <w:sz w:val="22"/>
          <w:szCs w:val="22"/>
        </w:rPr>
        <w:t xml:space="preserve">  </w:t>
      </w:r>
      <w:r>
        <w:rPr>
          <w:sz w:val="22"/>
          <w:szCs w:val="22"/>
        </w:rPr>
        <w:t xml:space="preserve">Shred Day will be held on </w:t>
      </w:r>
      <w:r w:rsidRPr="001B6866">
        <w:rPr>
          <w:sz w:val="22"/>
          <w:szCs w:val="22"/>
        </w:rPr>
        <w:t>April 2</w:t>
      </w:r>
      <w:r w:rsidR="00AD3DFE" w:rsidRPr="001B6866">
        <w:rPr>
          <w:sz w:val="22"/>
          <w:szCs w:val="22"/>
        </w:rPr>
        <w:t>7</w:t>
      </w:r>
      <w:r w:rsidRPr="001B6866">
        <w:rPr>
          <w:sz w:val="22"/>
          <w:szCs w:val="22"/>
        </w:rPr>
        <w:t>, 201</w:t>
      </w:r>
      <w:r w:rsidR="00AD3DFE" w:rsidRPr="001B6866">
        <w:rPr>
          <w:sz w:val="22"/>
          <w:szCs w:val="22"/>
        </w:rPr>
        <w:t>9</w:t>
      </w:r>
      <w:r w:rsidRPr="001B6866">
        <w:rPr>
          <w:sz w:val="22"/>
          <w:szCs w:val="22"/>
        </w:rPr>
        <w:t xml:space="preserve"> from</w:t>
      </w:r>
      <w:r>
        <w:rPr>
          <w:sz w:val="22"/>
          <w:szCs w:val="22"/>
        </w:rPr>
        <w:t xml:space="preserve"> 9am to 12pm here at the Credit Union parking lot.  Bring your documents you need shredded and enjoy some refreshments!</w:t>
      </w:r>
    </w:p>
    <w:p w14:paraId="5EBC13E0" w14:textId="77777777" w:rsidR="001F7D8E" w:rsidRDefault="001F7D8E" w:rsidP="001F7D8E"/>
    <w:p w14:paraId="7053689D" w14:textId="6DC8BF13" w:rsidR="001F7D8E" w:rsidRPr="00BB481C" w:rsidRDefault="00A823C2" w:rsidP="001F7D8E">
      <w:pPr>
        <w:pStyle w:val="Subtitle"/>
        <w:spacing w:after="0"/>
        <w:rPr>
          <w:u w:val="single"/>
        </w:rPr>
        <w:sectPr w:rsidR="001F7D8E" w:rsidRPr="00BB481C">
          <w:type w:val="continuous"/>
          <w:pgSz w:w="12240" w:h="15840"/>
          <w:pgMar w:top="1080" w:right="1080" w:bottom="1080" w:left="1080" w:header="720" w:footer="720" w:gutter="0"/>
          <w:cols w:space="720"/>
          <w:docGrid w:linePitch="360"/>
        </w:sectPr>
      </w:pPr>
      <w:bookmarkStart w:id="1" w:name="_GoBack"/>
      <w:bookmarkEnd w:id="1"/>
      <w:r>
        <w:rPr>
          <w:sz w:val="32"/>
          <w:szCs w:val="32"/>
          <w:u w:val="single"/>
        </w:rPr>
        <w:t>THIRD QUARTER DIVIDEND POSTING ERROR</w:t>
      </w:r>
    </w:p>
    <w:p w14:paraId="335CB1C1" w14:textId="142CB251" w:rsidR="001F7D8E" w:rsidRPr="001F7D8E" w:rsidRDefault="001F7D8E" w:rsidP="001F7D8E">
      <w:pPr>
        <w:sectPr w:rsidR="001F7D8E" w:rsidRPr="001F7D8E">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0" distB="0" distL="114300" distR="114300" simplePos="0" relativeHeight="251707392" behindDoc="0" locked="0" layoutInCell="1" allowOverlap="1" wp14:anchorId="0B52227B" wp14:editId="2F4BD683">
                <wp:simplePos x="0" y="0"/>
                <wp:positionH relativeFrom="margin">
                  <wp:align>left</wp:align>
                </wp:positionH>
                <wp:positionV relativeFrom="margin">
                  <wp:posOffset>8124190</wp:posOffset>
                </wp:positionV>
                <wp:extent cx="6767195" cy="928370"/>
                <wp:effectExtent l="19050" t="19050" r="14605" b="24130"/>
                <wp:wrapTopAndBottom/>
                <wp:docPr id="7" name="Rectangle 7"/>
                <wp:cNvGraphicFramePr/>
                <a:graphic xmlns:a="http://schemas.openxmlformats.org/drawingml/2006/main">
                  <a:graphicData uri="http://schemas.microsoft.com/office/word/2010/wordprocessingShape">
                    <wps:wsp>
                      <wps:cNvSpPr/>
                      <wps:spPr>
                        <a:xfrm>
                          <a:off x="0" y="0"/>
                          <a:ext cx="6767195" cy="92837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2759984"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648F228F" w14:textId="3F52A8B1" w:rsidR="001C0F6E" w:rsidRPr="00B029C6" w:rsidRDefault="001C0F6E" w:rsidP="001C0F6E">
                            <w:pPr>
                              <w:pStyle w:val="ListParagraph"/>
                              <w:numPr>
                                <w:ilvl w:val="0"/>
                                <w:numId w:val="2"/>
                              </w:numPr>
                              <w:jc w:val="left"/>
                            </w:pPr>
                            <w:r>
                              <w:rPr>
                                <w:caps/>
                                <w:color w:val="FFFFFF" w:themeColor="background1"/>
                                <w:spacing w:val="12"/>
                              </w:rPr>
                              <w:t>January 1, 201</w:t>
                            </w:r>
                            <w:r w:rsidR="00AB4A0F">
                              <w:rPr>
                                <w:caps/>
                                <w:color w:val="FFFFFF" w:themeColor="background1"/>
                                <w:spacing w:val="12"/>
                              </w:rPr>
                              <w:t>9</w:t>
                            </w:r>
                            <w:r>
                              <w:rPr>
                                <w:caps/>
                                <w:color w:val="FFFFFF" w:themeColor="background1"/>
                                <w:spacing w:val="12"/>
                              </w:rPr>
                              <w:t xml:space="preserve"> IN OBSERVANCE OF New year’s Day</w:t>
                            </w:r>
                          </w:p>
                          <w:p w14:paraId="622DBE56" w14:textId="65464D7E" w:rsidR="001C0F6E" w:rsidRDefault="001C0F6E" w:rsidP="001C0F6E">
                            <w:pPr>
                              <w:pStyle w:val="ListParagraph"/>
                              <w:numPr>
                                <w:ilvl w:val="0"/>
                                <w:numId w:val="2"/>
                              </w:numPr>
                              <w:jc w:val="left"/>
                            </w:pPr>
                            <w:r>
                              <w:t xml:space="preserve">JANUARY </w:t>
                            </w:r>
                            <w:r w:rsidR="00556308">
                              <w:t>21</w:t>
                            </w:r>
                            <w:r>
                              <w:t>, 201</w:t>
                            </w:r>
                            <w:r w:rsidR="00AB4A0F">
                              <w:t>9</w:t>
                            </w:r>
                            <w:r>
                              <w:t xml:space="preserve"> IN OBSERVANCE OF MARTIN LUTHER KING, JR. DAY</w:t>
                            </w:r>
                          </w:p>
                          <w:p w14:paraId="0FEBC2C9" w14:textId="49EB0300" w:rsidR="001C0F6E" w:rsidRDefault="001C0F6E" w:rsidP="001C0F6E">
                            <w:pPr>
                              <w:pStyle w:val="ListParagraph"/>
                              <w:numPr>
                                <w:ilvl w:val="0"/>
                                <w:numId w:val="2"/>
                              </w:numPr>
                              <w:jc w:val="left"/>
                            </w:pPr>
                            <w:r>
                              <w:t xml:space="preserve">FEBRAURY </w:t>
                            </w:r>
                            <w:r w:rsidR="00556308">
                              <w:t>18,</w:t>
                            </w:r>
                            <w:r>
                              <w:t xml:space="preserve"> 201</w:t>
                            </w:r>
                            <w:r w:rsidR="00AB4A0F">
                              <w:t xml:space="preserve">9 </w:t>
                            </w:r>
                            <w:r>
                              <w:t>IN OBSERVANCE OF PRESIDENTS’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227B" id="Rectangle 7" o:spid="_x0000_s1031" style="position:absolute;left:0;text-align:left;margin-left:0;margin-top:639.7pt;width:532.85pt;height:73.1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" fillcolor="#6f6f74 [3204]" strokecolor="#6f6f74 [3204]" strokeweight="3.5pt">
                <v:stroke linestyle="thinThick"/>
                <v:textbox>
                  <w:txbxContent>
                    <w:p w14:paraId="32759984"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648F228F" w14:textId="3F52A8B1" w:rsidR="001C0F6E" w:rsidRPr="00B029C6" w:rsidRDefault="001C0F6E" w:rsidP="001C0F6E">
                      <w:pPr>
                        <w:pStyle w:val="ListParagraph"/>
                        <w:numPr>
                          <w:ilvl w:val="0"/>
                          <w:numId w:val="2"/>
                        </w:numPr>
                        <w:jc w:val="left"/>
                      </w:pPr>
                      <w:r>
                        <w:rPr>
                          <w:caps/>
                          <w:color w:val="FFFFFF" w:themeColor="background1"/>
                          <w:spacing w:val="12"/>
                        </w:rPr>
                        <w:t>January 1, 201</w:t>
                      </w:r>
                      <w:r w:rsidR="00AB4A0F">
                        <w:rPr>
                          <w:caps/>
                          <w:color w:val="FFFFFF" w:themeColor="background1"/>
                          <w:spacing w:val="12"/>
                        </w:rPr>
                        <w:t>9</w:t>
                      </w:r>
                      <w:r>
                        <w:rPr>
                          <w:caps/>
                          <w:color w:val="FFFFFF" w:themeColor="background1"/>
                          <w:spacing w:val="12"/>
                        </w:rPr>
                        <w:t xml:space="preserve"> IN OBSERVANCE OF New year’s Day</w:t>
                      </w:r>
                    </w:p>
                    <w:p w14:paraId="622DBE56" w14:textId="65464D7E" w:rsidR="001C0F6E" w:rsidRDefault="001C0F6E" w:rsidP="001C0F6E">
                      <w:pPr>
                        <w:pStyle w:val="ListParagraph"/>
                        <w:numPr>
                          <w:ilvl w:val="0"/>
                          <w:numId w:val="2"/>
                        </w:numPr>
                        <w:jc w:val="left"/>
                      </w:pPr>
                      <w:r>
                        <w:t xml:space="preserve">JANUARY </w:t>
                      </w:r>
                      <w:r w:rsidR="00556308">
                        <w:t>21</w:t>
                      </w:r>
                      <w:r>
                        <w:t>, 201</w:t>
                      </w:r>
                      <w:r w:rsidR="00AB4A0F">
                        <w:t>9</w:t>
                      </w:r>
                      <w:r>
                        <w:t xml:space="preserve"> IN OBSERVANCE OF MARTIN LUTHER KING, JR. DAY</w:t>
                      </w:r>
                    </w:p>
                    <w:p w14:paraId="0FEBC2C9" w14:textId="49EB0300" w:rsidR="001C0F6E" w:rsidRDefault="001C0F6E" w:rsidP="001C0F6E">
                      <w:pPr>
                        <w:pStyle w:val="ListParagraph"/>
                        <w:numPr>
                          <w:ilvl w:val="0"/>
                          <w:numId w:val="2"/>
                        </w:numPr>
                        <w:jc w:val="left"/>
                      </w:pPr>
                      <w:r>
                        <w:t xml:space="preserve">FEBRAURY </w:t>
                      </w:r>
                      <w:r w:rsidR="00556308">
                        <w:t>18,</w:t>
                      </w:r>
                      <w:r>
                        <w:t xml:space="preserve"> 201</w:t>
                      </w:r>
                      <w:r w:rsidR="00AB4A0F">
                        <w:t xml:space="preserve">9 </w:t>
                      </w:r>
                      <w:r>
                        <w:t>IN OBSERVANCE OF PRESIDENTS’ DAY</w:t>
                      </w:r>
                    </w:p>
                  </w:txbxContent>
                </v:textbox>
                <w10:wrap type="topAndBottom" anchorx="margin" anchory="margin"/>
              </v:rect>
            </w:pict>
          </mc:Fallback>
        </mc:AlternateContent>
      </w:r>
      <w:r w:rsidR="00651E3B">
        <w:t xml:space="preserve">We apologize for the dividend posting error.  </w:t>
      </w:r>
      <w:r w:rsidR="006365D1">
        <w:t xml:space="preserve">  You will see on your September Statement a</w:t>
      </w:r>
      <w:r w:rsidR="00C46C7D">
        <w:t xml:space="preserve"> dividend posting, and then in October the statement shows the dividend backed off and a smaller amount posted.  This was due to NNFCU raising our rates effective September 1, 2018 and the data processor calculated the higher rate for the entire quarter.  Sorry for any confusion.</w:t>
      </w:r>
    </w:p>
    <w:p w14:paraId="061C1AC0" w14:textId="4C3CB037" w:rsidR="00232793" w:rsidRPr="00EC1470" w:rsidRDefault="00232793" w:rsidP="00860100">
      <w:pPr>
        <w:pStyle w:val="Heading1"/>
        <w:sectPr w:rsidR="00232793" w:rsidRPr="00EC1470">
          <w:type w:val="continuous"/>
          <w:pgSz w:w="12240" w:h="15840"/>
          <w:pgMar w:top="1080" w:right="1080" w:bottom="1080" w:left="1080" w:header="720" w:footer="720" w:gutter="0"/>
          <w:cols w:num="2" w:space="432"/>
          <w:docGrid w:linePitch="360"/>
        </w:sectPr>
      </w:pPr>
    </w:p>
    <w:p w14:paraId="49A4CF87" w14:textId="77777777" w:rsidR="004E6DEF" w:rsidRPr="00DF6553" w:rsidRDefault="004E6DEF" w:rsidP="00CF57C0">
      <w:pPr>
        <w:sectPr w:rsidR="004E6DEF" w:rsidRPr="00DF6553">
          <w:type w:val="continuous"/>
          <w:pgSz w:w="12240" w:h="15840"/>
          <w:pgMar w:top="1080" w:right="1080" w:bottom="1080" w:left="1080" w:header="720" w:footer="720" w:gutter="0"/>
          <w:cols w:num="2" w:space="432"/>
          <w:docGrid w:linePitch="360"/>
        </w:sectPr>
      </w:pPr>
    </w:p>
    <w:p w14:paraId="52BA5225" w14:textId="5F02BBE1" w:rsidR="00325601" w:rsidRPr="008879EF" w:rsidRDefault="00325601" w:rsidP="008879EF">
      <w:pPr>
        <w:sectPr w:rsidR="00325601" w:rsidRPr="008879EF">
          <w:type w:val="continuous"/>
          <w:pgSz w:w="12240" w:h="15840"/>
          <w:pgMar w:top="1080" w:right="1080" w:bottom="1080" w:left="1080" w:header="720" w:footer="720" w:gutter="0"/>
          <w:cols w:space="720"/>
          <w:docGrid w:linePitch="360"/>
        </w:sectPr>
      </w:pPr>
    </w:p>
    <w:p w14:paraId="195B6652" w14:textId="4A3964ED" w:rsidR="00C46C7D" w:rsidRDefault="00C46C7D" w:rsidP="00C46C7D">
      <w:pPr>
        <w:pStyle w:val="BodyText"/>
        <w:kinsoku w:val="0"/>
        <w:overflowPunct w:val="0"/>
        <w:ind w:left="110"/>
        <w:rPr>
          <w:rFonts w:ascii="Times New Roman" w:hAnsi="Times New Roman" w:cs="Times New Roman"/>
          <w:i w:val="0"/>
          <w:iCs w:val="0"/>
          <w:sz w:val="20"/>
          <w:szCs w:val="20"/>
        </w:rPr>
      </w:pPr>
      <w:r>
        <w:rPr>
          <w:rFonts w:ascii="Times New Roman" w:hAnsi="Times New Roman" w:cs="Times New Roman"/>
          <w:i w:val="0"/>
          <w:iCs w:val="0"/>
          <w:noProof/>
          <w:sz w:val="20"/>
          <w:szCs w:val="20"/>
        </w:rPr>
        <w:lastRenderedPageBreak/>
        <w:drawing>
          <wp:inline distT="0" distB="0" distL="0" distR="0" wp14:anchorId="219983A0" wp14:editId="00B8BD0E">
            <wp:extent cx="6400800" cy="969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969010"/>
                    </a:xfrm>
                    <a:prstGeom prst="rect">
                      <a:avLst/>
                    </a:prstGeom>
                    <a:noFill/>
                    <a:ln>
                      <a:noFill/>
                    </a:ln>
                  </pic:spPr>
                </pic:pic>
              </a:graphicData>
            </a:graphic>
          </wp:inline>
        </w:drawing>
      </w:r>
    </w:p>
    <w:p w14:paraId="31A0DDDB" w14:textId="086DE3AD" w:rsidR="00C46C7D" w:rsidRDefault="00C46C7D" w:rsidP="00C46C7D">
      <w:pPr>
        <w:pStyle w:val="BodyText"/>
        <w:kinsoku w:val="0"/>
        <w:overflowPunct w:val="0"/>
        <w:spacing w:before="92" w:line="252" w:lineRule="auto"/>
        <w:ind w:left="110" w:right="670"/>
        <w:rPr>
          <w:b/>
          <w:bCs/>
          <w:i w:val="0"/>
          <w:iCs w:val="0"/>
          <w:sz w:val="28"/>
          <w:szCs w:val="28"/>
        </w:rPr>
      </w:pPr>
      <w:r>
        <w:rPr>
          <w:b/>
          <w:bCs/>
          <w:i w:val="0"/>
          <w:iCs w:val="0"/>
          <w:sz w:val="28"/>
          <w:szCs w:val="28"/>
        </w:rPr>
        <w:t>Northeast Nebraska Federal Credit Union Members Get Cash Rewards, Deep Discounts and Exclusive Savings.</w:t>
      </w:r>
    </w:p>
    <w:p w14:paraId="03F5A0CB" w14:textId="77777777" w:rsidR="00C46C7D" w:rsidRDefault="00C46C7D" w:rsidP="00C46C7D">
      <w:pPr>
        <w:pStyle w:val="BodyText"/>
        <w:kinsoku w:val="0"/>
        <w:overflowPunct w:val="0"/>
        <w:spacing w:before="92" w:line="252" w:lineRule="auto"/>
        <w:ind w:left="110" w:right="670"/>
        <w:rPr>
          <w:bCs/>
          <w:i w:val="0"/>
          <w:iCs w:val="0"/>
          <w:sz w:val="22"/>
          <w:szCs w:val="22"/>
        </w:rPr>
      </w:pPr>
      <w:r>
        <w:rPr>
          <w:bCs/>
          <w:i w:val="0"/>
          <w:iCs w:val="0"/>
          <w:sz w:val="22"/>
          <w:szCs w:val="22"/>
        </w:rPr>
        <w:t>Credit union members have saved nearly $2 billion with Love My Credit Union Rewards discounts!  The more offers you take advantage of, the more you save.</w:t>
      </w:r>
    </w:p>
    <w:p w14:paraId="3528CA4D" w14:textId="77777777" w:rsidR="00C46C7D" w:rsidRDefault="00C46C7D" w:rsidP="00C46C7D">
      <w:pPr>
        <w:pStyle w:val="BodyText"/>
        <w:kinsoku w:val="0"/>
        <w:overflowPunct w:val="0"/>
        <w:spacing w:before="8"/>
        <w:rPr>
          <w:i w:val="0"/>
          <w:iCs w:val="0"/>
          <w:sz w:val="17"/>
          <w:szCs w:val="17"/>
        </w:rPr>
      </w:pPr>
    </w:p>
    <w:p w14:paraId="1EE31C45" w14:textId="1FB8E6AE" w:rsidR="00C46C7D" w:rsidRPr="00C46C7D" w:rsidRDefault="00C46C7D" w:rsidP="00E44ED9">
      <w:pPr>
        <w:widowControl w:val="0"/>
        <w:numPr>
          <w:ilvl w:val="0"/>
          <w:numId w:val="4"/>
        </w:numPr>
        <w:suppressAutoHyphens/>
        <w:autoSpaceDE w:val="0"/>
        <w:autoSpaceDN w:val="0"/>
        <w:adjustRightInd w:val="0"/>
        <w:spacing w:after="0" w:line="240" w:lineRule="auto"/>
        <w:ind w:left="1800" w:right="940"/>
        <w:jc w:val="left"/>
        <w:textAlignment w:val="center"/>
        <w:rPr>
          <w:rFonts w:cs="ITCAvantGardeStd-Bk"/>
          <w:color w:val="000000"/>
          <w:sz w:val="10"/>
          <w:szCs w:val="10"/>
        </w:rPr>
      </w:pPr>
      <w:r w:rsidRPr="00C46C7D">
        <w:rPr>
          <w:color w:val="000000"/>
          <w:sz w:val="20"/>
          <w:szCs w:val="20"/>
        </w:rPr>
        <w:t xml:space="preserve">Get a </w:t>
      </w:r>
      <w:r w:rsidRPr="00C46C7D">
        <w:rPr>
          <w:b/>
          <w:color w:val="000000"/>
          <w:sz w:val="20"/>
          <w:szCs w:val="20"/>
        </w:rPr>
        <w:t>$100</w:t>
      </w:r>
      <w:r w:rsidRPr="00C46C7D">
        <w:rPr>
          <w:color w:val="000000"/>
          <w:sz w:val="20"/>
          <w:szCs w:val="20"/>
        </w:rPr>
        <w:t xml:space="preserve"> cash reward for </w:t>
      </w:r>
      <w:r w:rsidRPr="00C46C7D">
        <w:rPr>
          <w:b/>
          <w:color w:val="000000"/>
          <w:sz w:val="20"/>
          <w:szCs w:val="20"/>
        </w:rPr>
        <w:t>each new line</w:t>
      </w:r>
      <w:r w:rsidRPr="00C46C7D">
        <w:rPr>
          <w:color w:val="000000"/>
          <w:sz w:val="20"/>
          <w:szCs w:val="20"/>
        </w:rPr>
        <w:t xml:space="preserve"> you activate, up to 3 lines. Plus, get a </w:t>
      </w:r>
      <w:r w:rsidRPr="00C46C7D">
        <w:rPr>
          <w:b/>
          <w:color w:val="000000"/>
          <w:sz w:val="20"/>
          <w:szCs w:val="20"/>
        </w:rPr>
        <w:t>$50</w:t>
      </w:r>
      <w:r w:rsidRPr="00C46C7D">
        <w:rPr>
          <w:color w:val="000000"/>
          <w:sz w:val="20"/>
          <w:szCs w:val="20"/>
        </w:rPr>
        <w:t xml:space="preserve"> cash reward </w:t>
      </w:r>
      <w:r w:rsidRPr="00C46C7D">
        <w:rPr>
          <w:b/>
          <w:color w:val="000000"/>
          <w:sz w:val="20"/>
          <w:szCs w:val="20"/>
        </w:rPr>
        <w:t>every year</w:t>
      </w:r>
      <w:r w:rsidRPr="00C46C7D">
        <w:rPr>
          <w:color w:val="000000"/>
          <w:sz w:val="20"/>
          <w:szCs w:val="20"/>
        </w:rPr>
        <w:t xml:space="preserve"> for as long as you are a Sprint </w:t>
      </w:r>
      <w:proofErr w:type="gramStart"/>
      <w:r w:rsidRPr="00C46C7D">
        <w:rPr>
          <w:color w:val="000000"/>
          <w:sz w:val="20"/>
          <w:szCs w:val="20"/>
        </w:rPr>
        <w:t>customer.*</w:t>
      </w:r>
      <w:proofErr w:type="gramEnd"/>
    </w:p>
    <w:p w14:paraId="09C038A5" w14:textId="77777777" w:rsidR="00C46C7D" w:rsidRDefault="00C46C7D" w:rsidP="00C46C7D">
      <w:pPr>
        <w:widowControl w:val="0"/>
        <w:numPr>
          <w:ilvl w:val="0"/>
          <w:numId w:val="4"/>
        </w:numPr>
        <w:suppressAutoHyphens/>
        <w:autoSpaceDE w:val="0"/>
        <w:autoSpaceDN w:val="0"/>
        <w:adjustRightInd w:val="0"/>
        <w:spacing w:after="0" w:line="240" w:lineRule="auto"/>
        <w:ind w:left="1800"/>
        <w:jc w:val="left"/>
        <w:textAlignment w:val="center"/>
        <w:rPr>
          <w:rFonts w:cs="ITCAvantGardeStd-Bk"/>
          <w:color w:val="000000"/>
          <w:sz w:val="20"/>
          <w:szCs w:val="20"/>
        </w:rPr>
      </w:pPr>
      <w:r>
        <w:rPr>
          <w:sz w:val="20"/>
          <w:szCs w:val="20"/>
        </w:rPr>
        <w:t xml:space="preserve">Save up to $15 on </w:t>
      </w:r>
      <w:r>
        <w:rPr>
          <w:b/>
          <w:bCs/>
          <w:sz w:val="20"/>
          <w:szCs w:val="20"/>
        </w:rPr>
        <w:t xml:space="preserve">TurboTax </w:t>
      </w:r>
      <w:r>
        <w:rPr>
          <w:sz w:val="20"/>
          <w:szCs w:val="20"/>
        </w:rPr>
        <w:t>Federal online and downloadable tax</w:t>
      </w:r>
      <w:r>
        <w:rPr>
          <w:spacing w:val="-30"/>
          <w:sz w:val="20"/>
          <w:szCs w:val="20"/>
        </w:rPr>
        <w:t xml:space="preserve"> </w:t>
      </w:r>
      <w:r>
        <w:rPr>
          <w:sz w:val="20"/>
          <w:szCs w:val="20"/>
        </w:rPr>
        <w:t>products.</w:t>
      </w:r>
    </w:p>
    <w:p w14:paraId="5E6C93F3" w14:textId="77777777" w:rsidR="00C46C7D" w:rsidRDefault="00C46C7D" w:rsidP="00C46C7D">
      <w:pPr>
        <w:widowControl w:val="0"/>
        <w:numPr>
          <w:ilvl w:val="0"/>
          <w:numId w:val="4"/>
        </w:numPr>
        <w:suppressAutoHyphens/>
        <w:autoSpaceDE w:val="0"/>
        <w:autoSpaceDN w:val="0"/>
        <w:adjustRightInd w:val="0"/>
        <w:spacing w:after="0" w:line="240" w:lineRule="auto"/>
        <w:ind w:left="1800"/>
        <w:jc w:val="left"/>
        <w:textAlignment w:val="center"/>
        <w:rPr>
          <w:rFonts w:cs="ITCAvantGardeStd-Bk"/>
          <w:color w:val="000000"/>
          <w:sz w:val="20"/>
          <w:szCs w:val="20"/>
        </w:rPr>
      </w:pPr>
      <w:r>
        <w:rPr>
          <w:sz w:val="20"/>
          <w:szCs w:val="20"/>
        </w:rPr>
        <w:t xml:space="preserve">Get trusted protection at true savings with </w:t>
      </w:r>
      <w:proofErr w:type="spellStart"/>
      <w:r>
        <w:rPr>
          <w:b/>
          <w:bCs/>
          <w:sz w:val="20"/>
          <w:szCs w:val="20"/>
        </w:rPr>
        <w:t>TruStage</w:t>
      </w:r>
      <w:proofErr w:type="spellEnd"/>
      <w:r>
        <w:rPr>
          <w:b/>
          <w:bCs/>
          <w:sz w:val="20"/>
          <w:szCs w:val="20"/>
        </w:rPr>
        <w:t xml:space="preserve"> Auto &amp; Home Insurance</w:t>
      </w:r>
      <w:r>
        <w:rPr>
          <w:b/>
          <w:bCs/>
          <w:spacing w:val="-24"/>
          <w:sz w:val="20"/>
          <w:szCs w:val="20"/>
        </w:rPr>
        <w:t xml:space="preserve"> </w:t>
      </w:r>
      <w:r>
        <w:rPr>
          <w:b/>
          <w:bCs/>
          <w:sz w:val="20"/>
          <w:szCs w:val="20"/>
        </w:rPr>
        <w:t>Program</w:t>
      </w:r>
      <w:r>
        <w:rPr>
          <w:sz w:val="20"/>
          <w:szCs w:val="20"/>
        </w:rPr>
        <w:t>.</w:t>
      </w:r>
    </w:p>
    <w:p w14:paraId="5505D911" w14:textId="22F1F602" w:rsidR="00C46C7D" w:rsidRPr="00C46C7D" w:rsidRDefault="00C46C7D" w:rsidP="0024609F">
      <w:pPr>
        <w:widowControl w:val="0"/>
        <w:numPr>
          <w:ilvl w:val="0"/>
          <w:numId w:val="4"/>
        </w:numPr>
        <w:suppressAutoHyphens/>
        <w:autoSpaceDE w:val="0"/>
        <w:autoSpaceDN w:val="0"/>
        <w:adjustRightInd w:val="0"/>
        <w:spacing w:after="0" w:line="240" w:lineRule="auto"/>
        <w:ind w:left="1800" w:right="940"/>
        <w:jc w:val="left"/>
        <w:textAlignment w:val="center"/>
        <w:rPr>
          <w:rFonts w:cs="ITCAvantGardeStd-Bk"/>
          <w:color w:val="000000"/>
          <w:sz w:val="10"/>
          <w:szCs w:val="10"/>
        </w:rPr>
      </w:pPr>
      <w:r w:rsidRPr="00C46C7D">
        <w:rPr>
          <w:sz w:val="20"/>
          <w:szCs w:val="20"/>
        </w:rPr>
        <w:t xml:space="preserve">Get an exclusive smoke communicator and a $100 gift card with a </w:t>
      </w:r>
      <w:r w:rsidRPr="00C46C7D">
        <w:rPr>
          <w:spacing w:val="2"/>
          <w:sz w:val="20"/>
          <w:szCs w:val="20"/>
        </w:rPr>
        <w:t>new</w:t>
      </w:r>
      <w:r w:rsidRPr="00C46C7D">
        <w:rPr>
          <w:spacing w:val="-32"/>
          <w:sz w:val="20"/>
          <w:szCs w:val="20"/>
        </w:rPr>
        <w:t xml:space="preserve"> </w:t>
      </w:r>
      <w:r w:rsidRPr="00C46C7D">
        <w:rPr>
          <w:b/>
          <w:bCs/>
          <w:sz w:val="20"/>
          <w:szCs w:val="20"/>
        </w:rPr>
        <w:t xml:space="preserve">ADT </w:t>
      </w:r>
      <w:r w:rsidRPr="00C46C7D">
        <w:rPr>
          <w:iCs/>
          <w:sz w:val="20"/>
          <w:szCs w:val="20"/>
        </w:rPr>
        <w:t>monitored home security system.  Call 844-703-0123 to activate this special offer.</w:t>
      </w:r>
    </w:p>
    <w:p w14:paraId="35C075A8" w14:textId="4E98FF60" w:rsidR="00C46C7D" w:rsidRPr="00C46C7D" w:rsidRDefault="00C46C7D" w:rsidP="001D44B3">
      <w:pPr>
        <w:widowControl w:val="0"/>
        <w:numPr>
          <w:ilvl w:val="0"/>
          <w:numId w:val="4"/>
        </w:numPr>
        <w:suppressAutoHyphens/>
        <w:kinsoku w:val="0"/>
        <w:overflowPunct w:val="0"/>
        <w:autoSpaceDE w:val="0"/>
        <w:autoSpaceDN w:val="0"/>
        <w:adjustRightInd w:val="0"/>
        <w:spacing w:after="0" w:line="240" w:lineRule="auto"/>
        <w:ind w:left="1800"/>
        <w:jc w:val="left"/>
        <w:textAlignment w:val="center"/>
        <w:rPr>
          <w:rFonts w:cs="Arial"/>
          <w:sz w:val="20"/>
          <w:szCs w:val="20"/>
        </w:rPr>
      </w:pPr>
      <w:r w:rsidRPr="00C46C7D">
        <w:rPr>
          <w:position w:val="1"/>
          <w:sz w:val="20"/>
          <w:szCs w:val="20"/>
        </w:rPr>
        <w:t xml:space="preserve">Earn cash back with </w:t>
      </w:r>
      <w:r w:rsidRPr="00C46C7D">
        <w:rPr>
          <w:b/>
          <w:bCs/>
          <w:position w:val="1"/>
          <w:sz w:val="20"/>
          <w:szCs w:val="20"/>
        </w:rPr>
        <w:t xml:space="preserve">Love to Shop </w:t>
      </w:r>
      <w:r w:rsidRPr="00C46C7D">
        <w:rPr>
          <w:position w:val="1"/>
          <w:sz w:val="20"/>
          <w:szCs w:val="20"/>
        </w:rPr>
        <w:t>at over 1,500 online</w:t>
      </w:r>
      <w:r w:rsidRPr="00C46C7D">
        <w:rPr>
          <w:spacing w:val="-24"/>
          <w:position w:val="1"/>
          <w:sz w:val="20"/>
          <w:szCs w:val="20"/>
        </w:rPr>
        <w:t xml:space="preserve"> </w:t>
      </w:r>
      <w:r w:rsidRPr="00C46C7D">
        <w:rPr>
          <w:position w:val="1"/>
          <w:sz w:val="20"/>
          <w:szCs w:val="20"/>
        </w:rPr>
        <w:t>retailers.</w:t>
      </w:r>
    </w:p>
    <w:p w14:paraId="336E7C2F" w14:textId="77777777" w:rsidR="00C46C7D" w:rsidRDefault="00C46C7D" w:rsidP="00C46C7D">
      <w:pPr>
        <w:pStyle w:val="BodyText"/>
        <w:kinsoku w:val="0"/>
        <w:overflowPunct w:val="0"/>
        <w:rPr>
          <w:i w:val="0"/>
          <w:iCs w:val="0"/>
          <w:sz w:val="20"/>
          <w:szCs w:val="20"/>
        </w:rPr>
      </w:pPr>
    </w:p>
    <w:p w14:paraId="309EDBDC" w14:textId="3C42C0ED" w:rsidR="00C46C7D" w:rsidRDefault="00C46C7D" w:rsidP="00C46C7D">
      <w:pPr>
        <w:suppressAutoHyphens/>
        <w:ind w:left="1440" w:right="1030"/>
        <w:textAlignment w:val="center"/>
        <w:rPr>
          <w:sz w:val="20"/>
          <w:szCs w:val="20"/>
        </w:rPr>
      </w:pPr>
      <w:r>
        <w:rPr>
          <w:rFonts w:cs="ITCAvantGardeStd-Bk"/>
          <w:color w:val="000000"/>
          <w:sz w:val="20"/>
          <w:szCs w:val="20"/>
        </w:rPr>
        <w:t xml:space="preserve">To find out more and learn about other valuable discounts, </w:t>
      </w:r>
      <w:hyperlink r:id="rId10" w:history="1">
        <w:r w:rsidRPr="006005D2">
          <w:rPr>
            <w:rStyle w:val="Hyperlink"/>
            <w:rFonts w:cs="ITCAvantGardeStd-Bk"/>
            <w:sz w:val="20"/>
            <w:szCs w:val="20"/>
          </w:rPr>
          <w:t>www.nnfcu.com</w:t>
        </w:r>
      </w:hyperlink>
      <w:r>
        <w:rPr>
          <w:rFonts w:cs="ITCAvantGardeStd-Bk"/>
          <w:color w:val="000000"/>
          <w:sz w:val="20"/>
          <w:szCs w:val="20"/>
        </w:rPr>
        <w:t xml:space="preserve"> or </w:t>
      </w:r>
      <w:hyperlink r:id="rId11" w:history="1">
        <w:r>
          <w:rPr>
            <w:rStyle w:val="Hyperlink"/>
            <w:rFonts w:cs="ITCAvantGardeStd-Demi"/>
            <w:sz w:val="20"/>
            <w:szCs w:val="20"/>
          </w:rPr>
          <w:t>LoveMyCreditUnion.org</w:t>
        </w:r>
      </w:hyperlink>
      <w:r>
        <w:rPr>
          <w:rFonts w:cs="ITCAvantGardeStd-Demi"/>
          <w:color w:val="000000"/>
          <w:sz w:val="20"/>
          <w:szCs w:val="20"/>
        </w:rPr>
        <w:t>. Y</w:t>
      </w:r>
      <w:r>
        <w:rPr>
          <w:rFonts w:cs="ITCAvantGardeStd-Bk"/>
          <w:color w:val="000000"/>
          <w:sz w:val="20"/>
          <w:szCs w:val="20"/>
        </w:rPr>
        <w:t>ou get all these offers and discounts just for being a member of Northeast Nebraska Federal Credit Union!</w:t>
      </w:r>
    </w:p>
    <w:p w14:paraId="06A8F31C" w14:textId="24FF1E49" w:rsidR="00C31B66" w:rsidRPr="00C31B66" w:rsidRDefault="009B34E4">
      <w:pPr>
        <w:jc w:val="center"/>
        <w:rPr>
          <w:rFonts w:cs="Helvetica"/>
          <w:color w:val="FF0000"/>
          <w:sz w:val="12"/>
          <w:szCs w:val="12"/>
        </w:rPr>
      </w:pPr>
      <w:r>
        <w:rPr>
          <w:noProof/>
        </w:rPr>
        <mc:AlternateContent>
          <mc:Choice Requires="wps">
            <w:drawing>
              <wp:anchor distT="0" distB="0" distL="91440" distR="91440" simplePos="0" relativeHeight="251660800" behindDoc="0" locked="0" layoutInCell="1" allowOverlap="1" wp14:anchorId="40FC616B" wp14:editId="584C4328">
                <wp:simplePos x="0" y="0"/>
                <wp:positionH relativeFrom="margin">
                  <wp:align>right</wp:align>
                </wp:positionH>
                <wp:positionV relativeFrom="margin">
                  <wp:posOffset>5502910</wp:posOffset>
                </wp:positionV>
                <wp:extent cx="6858000" cy="180975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80975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1E19F78B" w14:textId="00B948C6" w:rsidR="006F5307" w:rsidRDefault="00F771A1" w:rsidP="00146440">
                            <w:pPr>
                              <w:spacing w:after="0"/>
                              <w:jc w:val="center"/>
                              <w:rPr>
                                <w:color w:val="FFFFFF" w:themeColor="background1"/>
                              </w:rPr>
                            </w:pPr>
                            <w:r>
                              <w:rPr>
                                <w:color w:val="FFFFFF" w:themeColor="background1"/>
                              </w:rPr>
                              <w:t>A World of Good Wishes!  One of the real joys this holiday season is the o</w:t>
                            </w:r>
                            <w:r w:rsidR="00855EA0">
                              <w:rPr>
                                <w:color w:val="FFFFFF" w:themeColor="background1"/>
                              </w:rPr>
                              <w:t>pportunity to say THANK YOU and wish you the very best for the new year!!!!!</w:t>
                            </w:r>
                            <w:r w:rsidR="009B34E4">
                              <w:rPr>
                                <w:color w:val="FFFFFF" w:themeColor="background1"/>
                              </w:rPr>
                              <w:t xml:space="preserve">  </w:t>
                            </w:r>
                          </w:p>
                          <w:p w14:paraId="759C8285" w14:textId="086D5718" w:rsidR="009B34E4" w:rsidRDefault="009B34E4" w:rsidP="00146440">
                            <w:pPr>
                              <w:spacing w:after="0"/>
                              <w:jc w:val="center"/>
                              <w:rPr>
                                <w:color w:val="FFFFFF" w:themeColor="background1"/>
                              </w:rPr>
                            </w:pPr>
                            <w:r>
                              <w:rPr>
                                <w:color w:val="FFFFFF" w:themeColor="background1"/>
                              </w:rPr>
                              <w:t>MERRY CHRISTMAS and HAPPY NEW YEAR fro</w:t>
                            </w:r>
                            <w:r w:rsidRPr="009B34E4">
                              <w:rPr>
                                <w:color w:val="FFFFFF" w:themeColor="background1"/>
                              </w:rPr>
                              <w:t>m all of us here at NNFCU!!!!!!</w:t>
                            </w:r>
                          </w:p>
                          <w:p w14:paraId="7551BE42" w14:textId="590BB6FF" w:rsidR="009B34E4" w:rsidRDefault="009B34E4" w:rsidP="00146440">
                            <w:pPr>
                              <w:spacing w:after="0"/>
                              <w:jc w:val="center"/>
                              <w:rPr>
                                <w:color w:val="FFFFFF" w:themeColor="background1"/>
                              </w:rPr>
                            </w:pPr>
                            <w:r>
                              <w:rPr>
                                <w:color w:val="FFFFFF" w:themeColor="background1"/>
                              </w:rPr>
                              <w:t>STAFF:  Becky, Lindsey, Patty, Michelle and Savanna</w:t>
                            </w:r>
                          </w:p>
                          <w:p w14:paraId="3178342C" w14:textId="08A3BF47" w:rsidR="009B34E4" w:rsidRDefault="009B34E4" w:rsidP="00146440">
                            <w:pPr>
                              <w:spacing w:after="0"/>
                              <w:jc w:val="center"/>
                              <w:rPr>
                                <w:color w:val="FFFFFF" w:themeColor="background1"/>
                              </w:rPr>
                            </w:pPr>
                            <w:r>
                              <w:rPr>
                                <w:color w:val="FFFFFF" w:themeColor="background1"/>
                              </w:rPr>
                              <w:t>BOARD OF DIRECTORS:  Terry, Bill, Pam, Charlie and Kevin</w:t>
                            </w:r>
                          </w:p>
                          <w:p w14:paraId="0CEDC4B0" w14:textId="6A398A71" w:rsidR="009B34E4" w:rsidRDefault="009B34E4" w:rsidP="00146440">
                            <w:pPr>
                              <w:spacing w:after="0"/>
                              <w:jc w:val="center"/>
                              <w:rPr>
                                <w:color w:val="FFFFFF" w:themeColor="background1"/>
                              </w:rPr>
                            </w:pPr>
                            <w:r>
                              <w:rPr>
                                <w:color w:val="FFFFFF" w:themeColor="background1"/>
                              </w:rPr>
                              <w:t>SUPERVISORY COMMITTEE:  Yvonne</w:t>
                            </w:r>
                          </w:p>
                          <w:p w14:paraId="3C810C88" w14:textId="7ACF63A7" w:rsidR="009B34E4" w:rsidRPr="009B34E4" w:rsidRDefault="009B34E4" w:rsidP="00146440">
                            <w:pPr>
                              <w:spacing w:after="0"/>
                              <w:jc w:val="center"/>
                              <w:rPr>
                                <w:color w:val="FFFFFF" w:themeColor="background1"/>
                              </w:rPr>
                            </w:pPr>
                            <w:r>
                              <w:rPr>
                                <w:color w:val="FFFFFF" w:themeColor="background1"/>
                              </w:rPr>
                              <w:t xml:space="preserve">CREDIT COMMITTEE:  </w:t>
                            </w:r>
                            <w:proofErr w:type="spellStart"/>
                            <w:r>
                              <w:rPr>
                                <w:color w:val="FFFFFF" w:themeColor="background1"/>
                              </w:rPr>
                              <w:t>Norb</w:t>
                            </w:r>
                            <w:proofErr w:type="spellEnd"/>
                            <w:r>
                              <w:rPr>
                                <w:color w:val="FFFFFF" w:themeColor="background1"/>
                              </w:rPr>
                              <w:t>, Larry and Gary</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40FC616B" id="Rectangle 6" o:spid="_x0000_s1032" style="position:absolute;left:0;text-align:left;margin-left:488.8pt;margin-top:433.3pt;width:540pt;height:142.5pt;z-index:251660800;visibility:visible;mso-wrap-style:square;mso-width-percent:1000;mso-height-percent:0;mso-wrap-distance-left:7.2pt;mso-wrap-distance-top:0;mso-wrap-distance-right:7.2pt;mso-wrap-distance-bottom:0;mso-position-horizontal:right;mso-position-horizontal-relative:margin;mso-position-vertical:absolute;mso-position-vertical-relative:margin;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e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GUAAAAAUmdodGxvbmcAAAXc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BjhCSU0EDAAAAAAd5gAAAAEAAACgAAAAeAAA&#10;AeAAAOEAAAAdygAYAAH/2P/gABBKRklGAAECAABIAEgAA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" stroked="f" strokeweight="4pt">
                <v:fill r:id="rId8" o:title="" recolor="t" rotate="t" type="tile"/>
                <v:stroke linestyle="thinThick"/>
                <v:imagedata recolortarget="#4f4f53 [3058]"/>
                <v:textbox inset="14.4pt,14.4pt,14.4pt,14.4pt">
                  <w:txbxContent>
                    <w:p w14:paraId="1E19F78B" w14:textId="00B948C6" w:rsidR="006F5307" w:rsidRDefault="00F771A1" w:rsidP="00146440">
                      <w:pPr>
                        <w:spacing w:after="0"/>
                        <w:jc w:val="center"/>
                        <w:rPr>
                          <w:color w:val="FFFFFF" w:themeColor="background1"/>
                        </w:rPr>
                      </w:pPr>
                      <w:r>
                        <w:rPr>
                          <w:color w:val="FFFFFF" w:themeColor="background1"/>
                        </w:rPr>
                        <w:t>A World of Good Wishes!  One of the real joys this holiday season is the o</w:t>
                      </w:r>
                      <w:r w:rsidR="00855EA0">
                        <w:rPr>
                          <w:color w:val="FFFFFF" w:themeColor="background1"/>
                        </w:rPr>
                        <w:t>pportunity to say THANK YOU and wish you the very best for the new year!!!!!</w:t>
                      </w:r>
                      <w:r w:rsidR="009B34E4">
                        <w:rPr>
                          <w:color w:val="FFFFFF" w:themeColor="background1"/>
                        </w:rPr>
                        <w:t xml:space="preserve">  </w:t>
                      </w:r>
                    </w:p>
                    <w:p w14:paraId="759C8285" w14:textId="086D5718" w:rsidR="009B34E4" w:rsidRDefault="009B34E4" w:rsidP="00146440">
                      <w:pPr>
                        <w:spacing w:after="0"/>
                        <w:jc w:val="center"/>
                        <w:rPr>
                          <w:color w:val="FFFFFF" w:themeColor="background1"/>
                        </w:rPr>
                      </w:pPr>
                      <w:r>
                        <w:rPr>
                          <w:color w:val="FFFFFF" w:themeColor="background1"/>
                        </w:rPr>
                        <w:t>MERRY CHRISTMAS and HAPPY NEW YEAR fro</w:t>
                      </w:r>
                      <w:r w:rsidRPr="009B34E4">
                        <w:rPr>
                          <w:color w:val="FFFFFF" w:themeColor="background1"/>
                        </w:rPr>
                        <w:t>m all of us here at NNFCU!!!!!!</w:t>
                      </w:r>
                    </w:p>
                    <w:p w14:paraId="7551BE42" w14:textId="590BB6FF" w:rsidR="009B34E4" w:rsidRDefault="009B34E4" w:rsidP="00146440">
                      <w:pPr>
                        <w:spacing w:after="0"/>
                        <w:jc w:val="center"/>
                        <w:rPr>
                          <w:color w:val="FFFFFF" w:themeColor="background1"/>
                        </w:rPr>
                      </w:pPr>
                      <w:r>
                        <w:rPr>
                          <w:color w:val="FFFFFF" w:themeColor="background1"/>
                        </w:rPr>
                        <w:t>STAFF:  Becky, Lindsey, Patty, Michelle and Savanna</w:t>
                      </w:r>
                    </w:p>
                    <w:p w14:paraId="3178342C" w14:textId="08A3BF47" w:rsidR="009B34E4" w:rsidRDefault="009B34E4" w:rsidP="00146440">
                      <w:pPr>
                        <w:spacing w:after="0"/>
                        <w:jc w:val="center"/>
                        <w:rPr>
                          <w:color w:val="FFFFFF" w:themeColor="background1"/>
                        </w:rPr>
                      </w:pPr>
                      <w:r>
                        <w:rPr>
                          <w:color w:val="FFFFFF" w:themeColor="background1"/>
                        </w:rPr>
                        <w:t>BOARD OF DIRECTORS:  Terry, Bill, Pam, Charlie and Kevin</w:t>
                      </w:r>
                    </w:p>
                    <w:p w14:paraId="0CEDC4B0" w14:textId="6A398A71" w:rsidR="009B34E4" w:rsidRDefault="009B34E4" w:rsidP="00146440">
                      <w:pPr>
                        <w:spacing w:after="0"/>
                        <w:jc w:val="center"/>
                        <w:rPr>
                          <w:color w:val="FFFFFF" w:themeColor="background1"/>
                        </w:rPr>
                      </w:pPr>
                      <w:r>
                        <w:rPr>
                          <w:color w:val="FFFFFF" w:themeColor="background1"/>
                        </w:rPr>
                        <w:t>SUPERVISORY COMMITTEE:  Yvonne</w:t>
                      </w:r>
                    </w:p>
                    <w:p w14:paraId="3C810C88" w14:textId="7ACF63A7" w:rsidR="009B34E4" w:rsidRPr="009B34E4" w:rsidRDefault="009B34E4" w:rsidP="00146440">
                      <w:pPr>
                        <w:spacing w:after="0"/>
                        <w:jc w:val="center"/>
                        <w:rPr>
                          <w:color w:val="FFFFFF" w:themeColor="background1"/>
                        </w:rPr>
                      </w:pPr>
                      <w:r>
                        <w:rPr>
                          <w:color w:val="FFFFFF" w:themeColor="background1"/>
                        </w:rPr>
                        <w:t xml:space="preserve">CREDIT COMMITTEE:  </w:t>
                      </w:r>
                      <w:proofErr w:type="spellStart"/>
                      <w:r>
                        <w:rPr>
                          <w:color w:val="FFFFFF" w:themeColor="background1"/>
                        </w:rPr>
                        <w:t>Norb</w:t>
                      </w:r>
                      <w:proofErr w:type="spellEnd"/>
                      <w:r>
                        <w:rPr>
                          <w:color w:val="FFFFFF" w:themeColor="background1"/>
                        </w:rPr>
                        <w:t>, Larry and Gary</w:t>
                      </w:r>
                    </w:p>
                  </w:txbxContent>
                </v:textbox>
                <w10:wrap type="square" anchorx="margin" anchory="margin"/>
              </v:rect>
            </w:pict>
          </mc:Fallback>
        </mc:AlternateContent>
      </w:r>
      <w:r w:rsidR="002303BA"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73D83EBD" wp14:editId="4C164FC6">
                <wp:simplePos x="0" y="0"/>
                <wp:positionH relativeFrom="margin">
                  <wp:align>center</wp:align>
                </wp:positionH>
                <wp:positionV relativeFrom="margin">
                  <wp:posOffset>7557770</wp:posOffset>
                </wp:positionV>
                <wp:extent cx="4848225" cy="158051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0AB19365"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2C4C25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11602C38"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18D250E" w14:textId="7237DC19" w:rsid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2" w:history="1">
                              <w:r w:rsidRPr="00C31B66">
                                <w:rPr>
                                  <w:rStyle w:val="Hyperlink"/>
                                  <w:color w:val="FFFFFF" w:themeColor="background1"/>
                                  <w:spacing w:val="12"/>
                                </w:rPr>
                                <w:t>www.nnfcu.com</w:t>
                              </w:r>
                            </w:hyperlink>
                            <w:r w:rsidRPr="00C31B66">
                              <w:rPr>
                                <w:caps/>
                                <w:color w:val="FFFFFF" w:themeColor="background1"/>
                                <w:spacing w:val="12"/>
                              </w:rPr>
                              <w:t xml:space="preserve"> </w:t>
                            </w:r>
                          </w:p>
                          <w:p w14:paraId="6403AD15" w14:textId="213EBB70" w:rsidR="001F7D8E" w:rsidRPr="00C31B66" w:rsidRDefault="001F7D8E" w:rsidP="001F7D8E">
                            <w:pPr>
                              <w:jc w:val="center"/>
                              <w:rPr>
                                <w:caps/>
                                <w:color w:val="FFFFFF" w:themeColor="background1"/>
                                <w:spacing w:val="12"/>
                              </w:rPr>
                            </w:pPr>
                            <w:r w:rsidRPr="00B208B8">
                              <w:rPr>
                                <w:caps/>
                                <w:color w:val="FFFFFF" w:themeColor="background1"/>
                                <w:spacing w:val="12"/>
                                <w:sz w:val="20"/>
                                <w:szCs w:val="20"/>
                              </w:rPr>
                              <w:t>Owned and operated by our membErs for our members</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73D83EBD" id="_x0000_s1033" style="position:absolute;left:0;text-align:left;margin-left:0;margin-top:595.1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" fillcolor="#46464a [3215]" strokecolor="#46464a [3215]" strokeweight="6pt">
                <v:stroke linestyle="thinThick"/>
                <v:textbox style="mso-fit-shape-to-text:t" inset=",7.2pt,,0">
                  <w:txbxContent>
                    <w:p w14:paraId="0AB19365"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2C4C25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11602C38"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18D250E" w14:textId="7237DC19" w:rsid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3" w:history="1">
                        <w:r w:rsidRPr="00C31B66">
                          <w:rPr>
                            <w:rStyle w:val="Hyperlink"/>
                            <w:color w:val="FFFFFF" w:themeColor="background1"/>
                            <w:spacing w:val="12"/>
                          </w:rPr>
                          <w:t>www.nnfcu.com</w:t>
                        </w:r>
                      </w:hyperlink>
                      <w:r w:rsidRPr="00C31B66">
                        <w:rPr>
                          <w:caps/>
                          <w:color w:val="FFFFFF" w:themeColor="background1"/>
                          <w:spacing w:val="12"/>
                        </w:rPr>
                        <w:t xml:space="preserve"> </w:t>
                      </w:r>
                    </w:p>
                    <w:p w14:paraId="6403AD15" w14:textId="213EBB70" w:rsidR="001F7D8E" w:rsidRPr="00C31B66" w:rsidRDefault="001F7D8E" w:rsidP="001F7D8E">
                      <w:pPr>
                        <w:jc w:val="center"/>
                        <w:rPr>
                          <w:caps/>
                          <w:color w:val="FFFFFF" w:themeColor="background1"/>
                          <w:spacing w:val="12"/>
                        </w:rPr>
                      </w:pPr>
                      <w:r w:rsidRPr="00B208B8">
                        <w:rPr>
                          <w:caps/>
                          <w:color w:val="FFFFFF" w:themeColor="background1"/>
                          <w:spacing w:val="12"/>
                          <w:sz w:val="20"/>
                          <w:szCs w:val="20"/>
                        </w:rPr>
                        <w:t>Owned and operated by our membErs for our members</w:t>
                      </w:r>
                    </w:p>
                  </w:txbxContent>
                </v:textbox>
                <w10:wrap type="square" anchorx="margin" anchory="margin"/>
              </v:rect>
            </w:pict>
          </mc:Fallback>
        </mc:AlternateContent>
      </w:r>
      <w:r w:rsidR="002303BA">
        <w:rPr>
          <w:noProof/>
        </w:rPr>
        <w:drawing>
          <wp:inline distT="0" distB="0" distL="0" distR="0" wp14:anchorId="57E904EF" wp14:editId="04984C75">
            <wp:extent cx="6400800" cy="1332230"/>
            <wp:effectExtent l="0" t="0" r="0" b="1270"/>
            <wp:docPr id="13" name="Picture 13" descr="Sprint Offer Newslett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t Offer Newsletter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332230"/>
                    </a:xfrm>
                    <a:prstGeom prst="rect">
                      <a:avLst/>
                    </a:prstGeom>
                    <a:noFill/>
                    <a:ln>
                      <a:noFill/>
                    </a:ln>
                  </pic:spPr>
                </pic:pic>
              </a:graphicData>
            </a:graphic>
          </wp:inline>
        </w:drawing>
      </w:r>
    </w:p>
    <w:sectPr w:rsidR="00C31B66" w:rsidRPr="00C31B66">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AvantGardeStd-Bk">
    <w:altName w:val="Calibri"/>
    <w:panose1 w:val="00000000000000000000"/>
    <w:charset w:val="4D"/>
    <w:family w:val="auto"/>
    <w:notTrueType/>
    <w:pitch w:val="default"/>
    <w:sig w:usb0="00000003" w:usb1="00000000" w:usb2="00000000" w:usb3="00000000" w:csb0="00000001" w:csb1="00000000"/>
  </w:font>
  <w:font w:name="ITCAvantGardeStd-Demi">
    <w:altName w:val="ITC Avant Garde Std Dem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12693B"/>
    <w:rsid w:val="00146440"/>
    <w:rsid w:val="00147C18"/>
    <w:rsid w:val="00170459"/>
    <w:rsid w:val="001B6866"/>
    <w:rsid w:val="001C0F6E"/>
    <w:rsid w:val="001C2DCD"/>
    <w:rsid w:val="001F7D8E"/>
    <w:rsid w:val="00212B5D"/>
    <w:rsid w:val="002303BA"/>
    <w:rsid w:val="00232793"/>
    <w:rsid w:val="002B542A"/>
    <w:rsid w:val="002F1AA2"/>
    <w:rsid w:val="00325601"/>
    <w:rsid w:val="003273D6"/>
    <w:rsid w:val="003A3E55"/>
    <w:rsid w:val="00412D00"/>
    <w:rsid w:val="00414FD0"/>
    <w:rsid w:val="004E6DEF"/>
    <w:rsid w:val="004F3327"/>
    <w:rsid w:val="00500733"/>
    <w:rsid w:val="00500F06"/>
    <w:rsid w:val="00521285"/>
    <w:rsid w:val="00545B2B"/>
    <w:rsid w:val="00556308"/>
    <w:rsid w:val="005A25C1"/>
    <w:rsid w:val="006028A7"/>
    <w:rsid w:val="00616478"/>
    <w:rsid w:val="00622096"/>
    <w:rsid w:val="006365D1"/>
    <w:rsid w:val="00651E3B"/>
    <w:rsid w:val="0066412A"/>
    <w:rsid w:val="00680FCF"/>
    <w:rsid w:val="006C7D41"/>
    <w:rsid w:val="006F5307"/>
    <w:rsid w:val="00751F8F"/>
    <w:rsid w:val="00775804"/>
    <w:rsid w:val="007A7E7A"/>
    <w:rsid w:val="007E0366"/>
    <w:rsid w:val="007E48A8"/>
    <w:rsid w:val="00855EA0"/>
    <w:rsid w:val="00860100"/>
    <w:rsid w:val="00867871"/>
    <w:rsid w:val="00874B8B"/>
    <w:rsid w:val="008879EF"/>
    <w:rsid w:val="008A6C86"/>
    <w:rsid w:val="008E69E1"/>
    <w:rsid w:val="009B34E4"/>
    <w:rsid w:val="009E50B1"/>
    <w:rsid w:val="00A02B7D"/>
    <w:rsid w:val="00A23058"/>
    <w:rsid w:val="00A30CE4"/>
    <w:rsid w:val="00A34227"/>
    <w:rsid w:val="00A6575B"/>
    <w:rsid w:val="00A823C2"/>
    <w:rsid w:val="00AB4A0F"/>
    <w:rsid w:val="00AD2C11"/>
    <w:rsid w:val="00AD3DFE"/>
    <w:rsid w:val="00AD48C7"/>
    <w:rsid w:val="00AE7DDB"/>
    <w:rsid w:val="00B029C6"/>
    <w:rsid w:val="00B208B8"/>
    <w:rsid w:val="00B50267"/>
    <w:rsid w:val="00B721F1"/>
    <w:rsid w:val="00B960BD"/>
    <w:rsid w:val="00BB481C"/>
    <w:rsid w:val="00C05A66"/>
    <w:rsid w:val="00C071F6"/>
    <w:rsid w:val="00C3120A"/>
    <w:rsid w:val="00C31B66"/>
    <w:rsid w:val="00C35EA6"/>
    <w:rsid w:val="00C46C7D"/>
    <w:rsid w:val="00C70ED4"/>
    <w:rsid w:val="00C8633B"/>
    <w:rsid w:val="00C87F53"/>
    <w:rsid w:val="00CA0A82"/>
    <w:rsid w:val="00CC6824"/>
    <w:rsid w:val="00CF57C0"/>
    <w:rsid w:val="00D45A68"/>
    <w:rsid w:val="00DD2496"/>
    <w:rsid w:val="00DF6553"/>
    <w:rsid w:val="00E474E4"/>
    <w:rsid w:val="00E67701"/>
    <w:rsid w:val="00E82B63"/>
    <w:rsid w:val="00E876A9"/>
    <w:rsid w:val="00EC1470"/>
    <w:rsid w:val="00EC696A"/>
    <w:rsid w:val="00ED24E4"/>
    <w:rsid w:val="00ED3C7A"/>
    <w:rsid w:val="00EE5EE4"/>
    <w:rsid w:val="00F47533"/>
    <w:rsid w:val="00F5643D"/>
    <w:rsid w:val="00F7243C"/>
    <w:rsid w:val="00F771A1"/>
    <w:rsid w:val="00F7798E"/>
    <w:rsid w:val="00F80C3B"/>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3B47"/>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6071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www.nnfcu.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vemycreditunion.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nfcu.com"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2BF75026-F31C-45A8-8BDB-3F6F9FEE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262</TotalTime>
  <Pages>2</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 Klassen</cp:lastModifiedBy>
  <cp:revision>12</cp:revision>
  <cp:lastPrinted>2018-12-20T22:48:00Z</cp:lastPrinted>
  <dcterms:created xsi:type="dcterms:W3CDTF">2018-11-14T16:23:00Z</dcterms:created>
  <dcterms:modified xsi:type="dcterms:W3CDTF">2018-12-20T22:59:00Z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